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0DA" w:rsidRPr="00B33F86" w:rsidRDefault="008550DA" w:rsidP="008550DA">
      <w:pPr>
        <w:jc w:val="center"/>
        <w:rPr>
          <w:rFonts w:ascii="Arial" w:hAnsi="Arial" w:cs="Arial"/>
          <w:b/>
          <w:sz w:val="40"/>
        </w:rPr>
      </w:pPr>
      <w:r w:rsidRPr="00B33F86">
        <w:rPr>
          <w:rFonts w:ascii="Arial" w:hAnsi="Arial" w:cs="Arial"/>
          <w:b/>
          <w:sz w:val="40"/>
        </w:rPr>
        <w:t>АДМИНИСТРАЦИЯ</w:t>
      </w:r>
    </w:p>
    <w:p w:rsidR="008550DA" w:rsidRPr="00B33F86" w:rsidRDefault="008550DA" w:rsidP="008550DA">
      <w:pPr>
        <w:jc w:val="center"/>
        <w:rPr>
          <w:rFonts w:ascii="Arial" w:hAnsi="Arial" w:cs="Arial"/>
          <w:b/>
          <w:spacing w:val="10"/>
          <w:sz w:val="12"/>
        </w:rPr>
      </w:pPr>
    </w:p>
    <w:p w:rsidR="008550DA" w:rsidRPr="00B33F86" w:rsidRDefault="008550DA" w:rsidP="008550DA">
      <w:pPr>
        <w:jc w:val="center"/>
        <w:rPr>
          <w:rFonts w:ascii="Arial" w:hAnsi="Arial" w:cs="Arial"/>
          <w:b/>
          <w:spacing w:val="10"/>
        </w:rPr>
      </w:pPr>
      <w:r w:rsidRPr="00B33F86">
        <w:rPr>
          <w:rFonts w:ascii="Arial" w:hAnsi="Arial" w:cs="Arial"/>
          <w:b/>
          <w:spacing w:val="10"/>
        </w:rPr>
        <w:t>ГОРОДСКОГО ОКРУГА ЛЮБЕРЦЫ</w:t>
      </w:r>
      <w:r w:rsidRPr="00B33F86">
        <w:rPr>
          <w:rFonts w:ascii="Arial" w:hAnsi="Arial" w:cs="Arial"/>
          <w:b/>
          <w:spacing w:val="10"/>
        </w:rPr>
        <w:br/>
        <w:t>МОСКОВСКОЙ ОБЛАСТИ</w:t>
      </w:r>
    </w:p>
    <w:p w:rsidR="008550DA" w:rsidRPr="00B33F86" w:rsidRDefault="008550DA" w:rsidP="008550DA">
      <w:pPr>
        <w:spacing w:line="100" w:lineRule="atLeast"/>
        <w:jc w:val="center"/>
        <w:rPr>
          <w:rFonts w:ascii="Arial" w:hAnsi="Arial" w:cs="Arial"/>
          <w:b/>
        </w:rPr>
      </w:pPr>
    </w:p>
    <w:p w:rsidR="008550DA" w:rsidRPr="00B33F86" w:rsidRDefault="008550DA" w:rsidP="008550DA">
      <w:pPr>
        <w:spacing w:line="100" w:lineRule="atLeast"/>
        <w:jc w:val="center"/>
        <w:rPr>
          <w:rFonts w:ascii="Arial" w:hAnsi="Arial" w:cs="Arial"/>
          <w:sz w:val="32"/>
        </w:rPr>
      </w:pPr>
      <w:r w:rsidRPr="00B33F86">
        <w:rPr>
          <w:rFonts w:ascii="Arial" w:hAnsi="Arial" w:cs="Arial"/>
          <w:b/>
          <w:sz w:val="32"/>
        </w:rPr>
        <w:t>ПОСТАНОВЛЕНИЕ</w:t>
      </w:r>
    </w:p>
    <w:p w:rsidR="008550DA" w:rsidRPr="00B33F86" w:rsidRDefault="008550DA" w:rsidP="008550DA">
      <w:pPr>
        <w:ind w:left="-567"/>
        <w:rPr>
          <w:rFonts w:ascii="Arial" w:hAnsi="Arial" w:cs="Arial"/>
          <w:sz w:val="28"/>
        </w:rPr>
      </w:pPr>
    </w:p>
    <w:p w:rsidR="00B33F86" w:rsidRPr="00B33F86" w:rsidRDefault="00B33F86" w:rsidP="00B33F86">
      <w:pPr>
        <w:jc w:val="center"/>
        <w:rPr>
          <w:b/>
        </w:rPr>
      </w:pPr>
      <w:r>
        <w:rPr>
          <w:b/>
          <w:u w:val="single"/>
        </w:rPr>
        <w:t>16.10.</w:t>
      </w:r>
      <w:r w:rsidRPr="00B33F86">
        <w:rPr>
          <w:b/>
          <w:u w:val="single"/>
        </w:rPr>
        <w:t>2025</w:t>
      </w:r>
      <w:r w:rsidRPr="00B33F86">
        <w:rPr>
          <w:b/>
        </w:rPr>
        <w:tab/>
      </w:r>
      <w:r w:rsidRPr="00B33F86">
        <w:rPr>
          <w:b/>
        </w:rPr>
        <w:tab/>
      </w:r>
      <w:r w:rsidRPr="00B33F86">
        <w:rPr>
          <w:b/>
        </w:rPr>
        <w:tab/>
      </w:r>
      <w:r w:rsidRPr="00B33F86">
        <w:rPr>
          <w:b/>
        </w:rPr>
        <w:tab/>
      </w:r>
      <w:r w:rsidRPr="00B33F86">
        <w:rPr>
          <w:b/>
        </w:rPr>
        <w:tab/>
      </w:r>
      <w:r w:rsidRPr="00B33F86">
        <w:rPr>
          <w:b/>
        </w:rPr>
        <w:tab/>
      </w:r>
      <w:r w:rsidRPr="00B33F86">
        <w:rPr>
          <w:b/>
        </w:rPr>
        <w:tab/>
      </w:r>
      <w:r w:rsidRPr="00B33F86">
        <w:rPr>
          <w:b/>
        </w:rPr>
        <w:tab/>
      </w:r>
      <w:r w:rsidRPr="00B33F86">
        <w:rPr>
          <w:b/>
        </w:rPr>
        <w:tab/>
        <w:t xml:space="preserve">              </w:t>
      </w:r>
      <w:r>
        <w:rPr>
          <w:b/>
          <w:u w:val="single"/>
        </w:rPr>
        <w:t>№ 2321</w:t>
      </w:r>
      <w:r w:rsidRPr="00B33F86">
        <w:rPr>
          <w:b/>
          <w:u w:val="single"/>
        </w:rPr>
        <w:t>-ПА</w:t>
      </w:r>
    </w:p>
    <w:p w:rsidR="008550DA" w:rsidRPr="00B33F86" w:rsidRDefault="008550DA" w:rsidP="008550DA">
      <w:pPr>
        <w:jc w:val="center"/>
        <w:rPr>
          <w:rFonts w:ascii="Arial" w:hAnsi="Arial" w:cs="Arial"/>
          <w:b/>
          <w:szCs w:val="24"/>
        </w:rPr>
      </w:pPr>
    </w:p>
    <w:p w:rsidR="008550DA" w:rsidRPr="00B33F86" w:rsidRDefault="008550DA" w:rsidP="008550DA">
      <w:pPr>
        <w:jc w:val="center"/>
        <w:rPr>
          <w:rFonts w:ascii="Arial" w:hAnsi="Arial" w:cs="Arial"/>
          <w:b/>
          <w:szCs w:val="24"/>
        </w:rPr>
      </w:pPr>
      <w:r w:rsidRPr="00B33F86">
        <w:rPr>
          <w:rFonts w:ascii="Arial" w:hAnsi="Arial" w:cs="Arial"/>
          <w:b/>
          <w:szCs w:val="24"/>
        </w:rPr>
        <w:t>г. Люберцы</w:t>
      </w:r>
    </w:p>
    <w:p w:rsidR="00A87DC5" w:rsidRPr="00B33F86" w:rsidRDefault="00A87DC5" w:rsidP="00A87DC5">
      <w:pPr>
        <w:ind w:right="-285"/>
        <w:jc w:val="center"/>
        <w:rPr>
          <w:rFonts w:ascii="Arial" w:hAnsi="Arial" w:cs="Arial"/>
          <w:b/>
          <w:szCs w:val="24"/>
        </w:rPr>
      </w:pPr>
    </w:p>
    <w:p w:rsidR="004A33E4" w:rsidRPr="00B33F86" w:rsidRDefault="00A87DC5" w:rsidP="00A87DC5">
      <w:pPr>
        <w:tabs>
          <w:tab w:val="left" w:pos="709"/>
        </w:tabs>
        <w:ind w:right="-1"/>
        <w:jc w:val="center"/>
        <w:rPr>
          <w:rFonts w:ascii="Arial" w:hAnsi="Arial" w:cs="Arial"/>
          <w:b/>
          <w:szCs w:val="24"/>
        </w:rPr>
      </w:pPr>
      <w:r w:rsidRPr="00B33F86">
        <w:rPr>
          <w:rFonts w:ascii="Arial" w:hAnsi="Arial" w:cs="Arial"/>
          <w:b/>
          <w:szCs w:val="24"/>
        </w:rPr>
        <w:t xml:space="preserve">Об установлении публичного сервитута в отношении частей </w:t>
      </w:r>
    </w:p>
    <w:p w:rsidR="00A87DC5" w:rsidRPr="00B33F86" w:rsidRDefault="00A87DC5" w:rsidP="00A87DC5">
      <w:pPr>
        <w:tabs>
          <w:tab w:val="left" w:pos="709"/>
        </w:tabs>
        <w:ind w:right="-1"/>
        <w:jc w:val="center"/>
        <w:rPr>
          <w:rFonts w:ascii="Arial" w:hAnsi="Arial" w:cs="Arial"/>
          <w:b/>
          <w:szCs w:val="24"/>
        </w:rPr>
      </w:pPr>
      <w:r w:rsidRPr="00B33F86">
        <w:rPr>
          <w:rFonts w:ascii="Arial" w:hAnsi="Arial" w:cs="Arial"/>
          <w:b/>
          <w:szCs w:val="24"/>
        </w:rPr>
        <w:t>земельных участков</w:t>
      </w:r>
      <w:r w:rsidR="008B2522" w:rsidRPr="00B33F86">
        <w:rPr>
          <w:rFonts w:ascii="Arial" w:hAnsi="Arial" w:cs="Arial"/>
          <w:b/>
          <w:szCs w:val="24"/>
        </w:rPr>
        <w:t xml:space="preserve"> общей площадью 1417 </w:t>
      </w:r>
      <w:proofErr w:type="spellStart"/>
      <w:proofErr w:type="gramStart"/>
      <w:r w:rsidR="008B2522" w:rsidRPr="00B33F86">
        <w:rPr>
          <w:rFonts w:ascii="Arial" w:hAnsi="Arial" w:cs="Arial"/>
          <w:b/>
          <w:szCs w:val="24"/>
        </w:rPr>
        <w:t>кв.м</w:t>
      </w:r>
      <w:proofErr w:type="spellEnd"/>
      <w:proofErr w:type="gramEnd"/>
      <w:r w:rsidRPr="00B33F86">
        <w:rPr>
          <w:rFonts w:ascii="Arial" w:hAnsi="Arial" w:cs="Arial"/>
          <w:b/>
          <w:szCs w:val="24"/>
        </w:rPr>
        <w:t xml:space="preserve">, </w:t>
      </w:r>
      <w:r w:rsidR="005F2C82" w:rsidRPr="00B33F86">
        <w:rPr>
          <w:rFonts w:ascii="Arial" w:hAnsi="Arial" w:cs="Arial"/>
          <w:b/>
          <w:szCs w:val="24"/>
        </w:rPr>
        <w:t xml:space="preserve">с кадастровыми номерами </w:t>
      </w:r>
      <w:r w:rsidR="006A65C6" w:rsidRPr="00B33F86">
        <w:rPr>
          <w:rFonts w:ascii="Arial" w:hAnsi="Arial" w:cs="Arial"/>
          <w:b/>
          <w:szCs w:val="24"/>
        </w:rPr>
        <w:t xml:space="preserve">50:22:0060416:203, </w:t>
      </w:r>
      <w:r w:rsidR="005F2C82" w:rsidRPr="00B33F86">
        <w:rPr>
          <w:rFonts w:ascii="Arial" w:hAnsi="Arial" w:cs="Arial"/>
          <w:b/>
          <w:szCs w:val="24"/>
        </w:rPr>
        <w:t xml:space="preserve">50:22:0060416:3349, 50:22:0060416:3350, 50:22:0060416:3354, 50:22:0060416:3396, </w:t>
      </w:r>
      <w:r w:rsidRPr="00B33F86">
        <w:rPr>
          <w:rFonts w:ascii="Arial" w:hAnsi="Arial" w:cs="Arial"/>
          <w:b/>
          <w:szCs w:val="24"/>
        </w:rPr>
        <w:t xml:space="preserve">расположенных на территории Городского округа Люберцы Московской области </w:t>
      </w:r>
    </w:p>
    <w:p w:rsidR="00A87DC5" w:rsidRPr="00B33F86" w:rsidRDefault="00A87DC5" w:rsidP="0060751F">
      <w:pPr>
        <w:tabs>
          <w:tab w:val="left" w:pos="709"/>
        </w:tabs>
        <w:ind w:right="-1"/>
        <w:jc w:val="center"/>
        <w:rPr>
          <w:rFonts w:ascii="Arial" w:hAnsi="Arial" w:cs="Arial"/>
          <w:b/>
          <w:szCs w:val="24"/>
        </w:rPr>
      </w:pPr>
    </w:p>
    <w:p w:rsidR="00A87DC5" w:rsidRPr="00B33F86" w:rsidRDefault="00A87DC5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>В соответствии с Земельным кодексом Российской Федерации,  Федеральным законом от 06.10.2003 № 131-ФЗ «Об общих принципах организации местного самоупра</w:t>
      </w:r>
      <w:r w:rsidR="00627030" w:rsidRPr="00B33F86">
        <w:rPr>
          <w:rFonts w:ascii="Arial" w:hAnsi="Arial" w:cs="Arial"/>
          <w:szCs w:val="24"/>
        </w:rPr>
        <w:t>вления в Российской Федерации»,</w:t>
      </w:r>
      <w:r w:rsidR="00D55300" w:rsidRPr="00B33F86">
        <w:rPr>
          <w:rFonts w:ascii="Arial" w:hAnsi="Arial" w:cs="Arial"/>
          <w:szCs w:val="24"/>
        </w:rPr>
        <w:t xml:space="preserve"> Федеральным законом </w:t>
      </w:r>
      <w:r w:rsidR="00B33F86">
        <w:rPr>
          <w:rFonts w:ascii="Arial" w:hAnsi="Arial" w:cs="Arial"/>
          <w:szCs w:val="24"/>
        </w:rPr>
        <w:t xml:space="preserve">                   </w:t>
      </w:r>
      <w:r w:rsidR="00D55300" w:rsidRPr="00B33F86">
        <w:rPr>
          <w:rFonts w:ascii="Arial" w:hAnsi="Arial" w:cs="Arial"/>
          <w:szCs w:val="24"/>
        </w:rPr>
        <w:t xml:space="preserve">от 20.03.2025 № 33-ФЗ «Об общих принципах организации местного самоуправления в единой системе публичной власти», </w:t>
      </w:r>
      <w:r w:rsidRPr="00B33F86">
        <w:rPr>
          <w:rFonts w:ascii="Arial" w:hAnsi="Arial" w:cs="Arial"/>
          <w:szCs w:val="24"/>
        </w:rPr>
        <w:t>Законом Московской области от 10.12.2020 № 270/2020-ОЗ «О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отношений», Законом Московской области от</w:t>
      </w:r>
      <w:r w:rsidR="00B33F86">
        <w:rPr>
          <w:rFonts w:ascii="Arial" w:hAnsi="Arial" w:cs="Arial"/>
          <w:szCs w:val="24"/>
        </w:rPr>
        <w:t xml:space="preserve"> 07.06.1996 </w:t>
      </w:r>
      <w:r w:rsidRPr="00B33F86">
        <w:rPr>
          <w:rFonts w:ascii="Arial" w:hAnsi="Arial" w:cs="Arial"/>
          <w:szCs w:val="24"/>
        </w:rPr>
        <w:t xml:space="preserve">№ 23/96-ОЗ </w:t>
      </w:r>
      <w:r w:rsidR="00B33F86">
        <w:rPr>
          <w:rFonts w:ascii="Arial" w:hAnsi="Arial" w:cs="Arial"/>
          <w:szCs w:val="24"/>
        </w:rPr>
        <w:t xml:space="preserve">                                 </w:t>
      </w:r>
      <w:r w:rsidRPr="00B33F86">
        <w:rPr>
          <w:rFonts w:ascii="Arial" w:hAnsi="Arial" w:cs="Arial"/>
          <w:szCs w:val="24"/>
        </w:rPr>
        <w:t>«О регулировании земельных отношений в Московской области», Уста</w:t>
      </w:r>
      <w:r w:rsidR="00D55300" w:rsidRPr="00B33F86">
        <w:rPr>
          <w:rFonts w:ascii="Arial" w:hAnsi="Arial" w:cs="Arial"/>
          <w:szCs w:val="24"/>
        </w:rPr>
        <w:t>вом Городского</w:t>
      </w:r>
      <w:r w:rsidRPr="00B33F86">
        <w:rPr>
          <w:rFonts w:ascii="Arial" w:hAnsi="Arial" w:cs="Arial"/>
          <w:szCs w:val="24"/>
        </w:rPr>
        <w:t xml:space="preserve"> округ</w:t>
      </w:r>
      <w:r w:rsidR="00D55300" w:rsidRPr="00B33F86">
        <w:rPr>
          <w:rFonts w:ascii="Arial" w:hAnsi="Arial" w:cs="Arial"/>
          <w:szCs w:val="24"/>
        </w:rPr>
        <w:t>а</w:t>
      </w:r>
      <w:r w:rsidRPr="00B33F86">
        <w:rPr>
          <w:rFonts w:ascii="Arial" w:hAnsi="Arial" w:cs="Arial"/>
          <w:szCs w:val="24"/>
        </w:rPr>
        <w:t xml:space="preserve"> Люберцы Московской области, </w:t>
      </w:r>
      <w:r w:rsidR="00D55300" w:rsidRPr="00B33F86">
        <w:rPr>
          <w:rFonts w:ascii="Arial" w:hAnsi="Arial" w:cs="Arial"/>
          <w:szCs w:val="24"/>
        </w:rPr>
        <w:t xml:space="preserve">Распоряжением администрации Городского округа Люберцы Московской области от 12.05.2025 № 11-РА «О наделении полномочиями заместителя Главы Городского округа </w:t>
      </w:r>
      <w:proofErr w:type="spellStart"/>
      <w:r w:rsidR="00D55300" w:rsidRPr="00B33F86">
        <w:rPr>
          <w:rFonts w:ascii="Arial" w:hAnsi="Arial" w:cs="Arial"/>
          <w:szCs w:val="24"/>
        </w:rPr>
        <w:t>Сырова</w:t>
      </w:r>
      <w:proofErr w:type="spellEnd"/>
      <w:r w:rsidR="00D55300" w:rsidRPr="00B33F86">
        <w:rPr>
          <w:rFonts w:ascii="Arial" w:hAnsi="Arial" w:cs="Arial"/>
          <w:szCs w:val="24"/>
        </w:rPr>
        <w:t xml:space="preserve"> Андрея Николаевича»</w:t>
      </w:r>
      <w:r w:rsidRPr="00B33F86">
        <w:rPr>
          <w:rFonts w:ascii="Arial" w:hAnsi="Arial" w:cs="Arial"/>
          <w:szCs w:val="24"/>
        </w:rPr>
        <w:t>,</w:t>
      </w:r>
      <w:r w:rsidR="00B33F86">
        <w:rPr>
          <w:rFonts w:ascii="Arial" w:hAnsi="Arial" w:cs="Arial"/>
          <w:szCs w:val="24"/>
        </w:rPr>
        <w:t xml:space="preserve"> учитывая обращение </w:t>
      </w:r>
      <w:r w:rsidR="00892FD0" w:rsidRPr="00B33F86">
        <w:rPr>
          <w:rFonts w:ascii="Arial" w:hAnsi="Arial" w:cs="Arial"/>
          <w:szCs w:val="24"/>
        </w:rPr>
        <w:t>ПАО «</w:t>
      </w:r>
      <w:proofErr w:type="spellStart"/>
      <w:r w:rsidR="00892FD0" w:rsidRPr="00B33F86">
        <w:rPr>
          <w:rFonts w:ascii="Arial" w:hAnsi="Arial" w:cs="Arial"/>
          <w:szCs w:val="24"/>
        </w:rPr>
        <w:t>Россети</w:t>
      </w:r>
      <w:proofErr w:type="spellEnd"/>
      <w:r w:rsidR="00D55300" w:rsidRPr="00B33F86">
        <w:rPr>
          <w:rFonts w:ascii="Arial" w:hAnsi="Arial" w:cs="Arial"/>
          <w:szCs w:val="24"/>
        </w:rPr>
        <w:t xml:space="preserve"> Московский регион</w:t>
      </w:r>
      <w:r w:rsidR="00892FD0" w:rsidRPr="00B33F86">
        <w:rPr>
          <w:rFonts w:ascii="Arial" w:hAnsi="Arial" w:cs="Arial"/>
          <w:szCs w:val="24"/>
        </w:rPr>
        <w:t>»</w:t>
      </w:r>
      <w:r w:rsidRPr="00B33F86">
        <w:rPr>
          <w:rFonts w:ascii="Arial" w:hAnsi="Arial" w:cs="Arial"/>
          <w:szCs w:val="24"/>
        </w:rPr>
        <w:t xml:space="preserve">, </w:t>
      </w:r>
      <w:r w:rsidR="00353F57" w:rsidRPr="00B33F86">
        <w:rPr>
          <w:rFonts w:ascii="Arial" w:hAnsi="Arial" w:cs="Arial"/>
          <w:szCs w:val="24"/>
        </w:rPr>
        <w:t>Договор об осуществлении технологического присоединения к электрическим сетям ПАО «</w:t>
      </w:r>
      <w:proofErr w:type="spellStart"/>
      <w:r w:rsidR="00353F57" w:rsidRPr="00B33F86">
        <w:rPr>
          <w:rFonts w:ascii="Arial" w:hAnsi="Arial" w:cs="Arial"/>
          <w:szCs w:val="24"/>
        </w:rPr>
        <w:t>Россети</w:t>
      </w:r>
      <w:proofErr w:type="spellEnd"/>
      <w:r w:rsidR="00353F57" w:rsidRPr="00B33F86">
        <w:rPr>
          <w:rFonts w:ascii="Arial" w:hAnsi="Arial" w:cs="Arial"/>
          <w:szCs w:val="24"/>
        </w:rPr>
        <w:t xml:space="preserve"> Московской регион» на уровне напряжения 0,4 </w:t>
      </w:r>
      <w:proofErr w:type="spellStart"/>
      <w:r w:rsidR="00353F57" w:rsidRPr="00B33F86">
        <w:rPr>
          <w:rFonts w:ascii="Arial" w:hAnsi="Arial" w:cs="Arial"/>
          <w:szCs w:val="24"/>
        </w:rPr>
        <w:t>кВ</w:t>
      </w:r>
      <w:proofErr w:type="spellEnd"/>
      <w:r w:rsidR="00353F57" w:rsidRPr="00B33F86">
        <w:rPr>
          <w:rFonts w:ascii="Arial" w:hAnsi="Arial" w:cs="Arial"/>
          <w:szCs w:val="24"/>
        </w:rPr>
        <w:t xml:space="preserve"> и ниже от 29.04.2024 </w:t>
      </w:r>
      <w:r w:rsidR="00CE414D" w:rsidRPr="00B33F86">
        <w:rPr>
          <w:rFonts w:ascii="Arial" w:hAnsi="Arial" w:cs="Arial"/>
          <w:szCs w:val="24"/>
        </w:rPr>
        <w:t xml:space="preserve">                          </w:t>
      </w:r>
      <w:r w:rsidR="00353F57" w:rsidRPr="00B33F86">
        <w:rPr>
          <w:rFonts w:ascii="Arial" w:hAnsi="Arial" w:cs="Arial"/>
          <w:szCs w:val="24"/>
        </w:rPr>
        <w:t>№ В8-24-302-116371</w:t>
      </w:r>
      <w:r w:rsidR="00CE414D" w:rsidRPr="00B33F86">
        <w:rPr>
          <w:rFonts w:ascii="Arial" w:hAnsi="Arial" w:cs="Arial"/>
          <w:szCs w:val="24"/>
        </w:rPr>
        <w:t xml:space="preserve"> (235492), </w:t>
      </w:r>
      <w:r w:rsidRPr="00B33F86">
        <w:rPr>
          <w:rFonts w:ascii="Arial" w:hAnsi="Arial" w:cs="Arial"/>
          <w:szCs w:val="24"/>
        </w:rPr>
        <w:t>Т</w:t>
      </w:r>
      <w:r w:rsidR="00795C7F" w:rsidRPr="00B33F86">
        <w:rPr>
          <w:rFonts w:ascii="Arial" w:hAnsi="Arial" w:cs="Arial"/>
          <w:szCs w:val="24"/>
        </w:rPr>
        <w:t>ехнические условия о</w:t>
      </w:r>
      <w:r w:rsidR="00D55300" w:rsidRPr="00B33F86">
        <w:rPr>
          <w:rFonts w:ascii="Arial" w:hAnsi="Arial" w:cs="Arial"/>
          <w:szCs w:val="24"/>
        </w:rPr>
        <w:t>т</w:t>
      </w:r>
      <w:r w:rsidR="00CE414D" w:rsidRPr="00B33F86">
        <w:rPr>
          <w:rFonts w:ascii="Arial" w:hAnsi="Arial" w:cs="Arial"/>
          <w:szCs w:val="24"/>
        </w:rPr>
        <w:t xml:space="preserve"> 29.05.2024</w:t>
      </w:r>
      <w:r w:rsidR="00D55300" w:rsidRPr="00B33F86">
        <w:rPr>
          <w:rFonts w:ascii="Arial" w:hAnsi="Arial" w:cs="Arial"/>
          <w:szCs w:val="24"/>
        </w:rPr>
        <w:t xml:space="preserve"> </w:t>
      </w:r>
      <w:r w:rsidR="00CE414D" w:rsidRPr="00B33F86">
        <w:rPr>
          <w:rFonts w:ascii="Arial" w:hAnsi="Arial" w:cs="Arial"/>
          <w:szCs w:val="24"/>
        </w:rPr>
        <w:t xml:space="preserve">                                  </w:t>
      </w:r>
      <w:r w:rsidR="00D55300" w:rsidRPr="00B33F86">
        <w:rPr>
          <w:rFonts w:ascii="Arial" w:hAnsi="Arial" w:cs="Arial"/>
          <w:szCs w:val="24"/>
        </w:rPr>
        <w:t xml:space="preserve">№ В8-24-302-116371 </w:t>
      </w:r>
      <w:r w:rsidR="00795C7F" w:rsidRPr="00B33F86">
        <w:rPr>
          <w:rFonts w:ascii="Arial" w:hAnsi="Arial" w:cs="Arial"/>
          <w:szCs w:val="24"/>
        </w:rPr>
        <w:t>(235492)</w:t>
      </w:r>
      <w:r w:rsidRPr="00B33F86">
        <w:rPr>
          <w:rFonts w:ascii="Arial" w:hAnsi="Arial" w:cs="Arial"/>
          <w:szCs w:val="24"/>
        </w:rPr>
        <w:t xml:space="preserve">, </w:t>
      </w:r>
      <w:r w:rsidR="00892FD0" w:rsidRPr="00B33F86">
        <w:rPr>
          <w:rFonts w:ascii="Arial" w:hAnsi="Arial" w:cs="Arial"/>
          <w:szCs w:val="24"/>
        </w:rPr>
        <w:t>размещение на официальном сайте администрации городского округа Люберцы сообщения о возможном установлени</w:t>
      </w:r>
      <w:r w:rsidR="00D55300" w:rsidRPr="00B33F86">
        <w:rPr>
          <w:rFonts w:ascii="Arial" w:hAnsi="Arial" w:cs="Arial"/>
          <w:szCs w:val="24"/>
        </w:rPr>
        <w:t>и публичного сервитута от 16.09.</w:t>
      </w:r>
      <w:r w:rsidR="00892FD0" w:rsidRPr="00B33F86">
        <w:rPr>
          <w:rFonts w:ascii="Arial" w:hAnsi="Arial" w:cs="Arial"/>
          <w:szCs w:val="24"/>
        </w:rPr>
        <w:t>2025</w:t>
      </w:r>
      <w:r w:rsidRPr="00B33F86">
        <w:rPr>
          <w:rFonts w:ascii="Arial" w:hAnsi="Arial" w:cs="Arial"/>
          <w:szCs w:val="24"/>
        </w:rPr>
        <w:t>, постановляю:</w:t>
      </w:r>
    </w:p>
    <w:p w:rsidR="00627030" w:rsidRPr="00B33F86" w:rsidRDefault="00627030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</w:p>
    <w:p w:rsidR="00A87DC5" w:rsidRPr="00B33F86" w:rsidRDefault="00A87DC5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>1.</w:t>
      </w:r>
      <w:r w:rsidRPr="00B33F86">
        <w:rPr>
          <w:rFonts w:ascii="Arial" w:hAnsi="Arial" w:cs="Arial"/>
          <w:szCs w:val="24"/>
        </w:rPr>
        <w:tab/>
        <w:t>Установить публичный сервитут сроком на 120 меся</w:t>
      </w:r>
      <w:r w:rsidR="00627030" w:rsidRPr="00B33F86">
        <w:rPr>
          <w:rFonts w:ascii="Arial" w:hAnsi="Arial" w:cs="Arial"/>
          <w:szCs w:val="24"/>
        </w:rPr>
        <w:t xml:space="preserve">цев </w:t>
      </w:r>
      <w:r w:rsidRPr="00B33F86">
        <w:rPr>
          <w:rFonts w:ascii="Arial" w:hAnsi="Arial" w:cs="Arial"/>
          <w:szCs w:val="24"/>
        </w:rPr>
        <w:t xml:space="preserve">в пользу </w:t>
      </w:r>
      <w:r w:rsidR="00D55300" w:rsidRPr="00B33F86">
        <w:rPr>
          <w:rFonts w:ascii="Arial" w:hAnsi="Arial" w:cs="Arial"/>
          <w:szCs w:val="24"/>
        </w:rPr>
        <w:t>ПАО «</w:t>
      </w:r>
      <w:proofErr w:type="spellStart"/>
      <w:r w:rsidR="00D55300" w:rsidRPr="00B33F86">
        <w:rPr>
          <w:rFonts w:ascii="Arial" w:hAnsi="Arial" w:cs="Arial"/>
          <w:szCs w:val="24"/>
        </w:rPr>
        <w:t>Россети</w:t>
      </w:r>
      <w:proofErr w:type="spellEnd"/>
      <w:r w:rsidR="00D55300" w:rsidRPr="00B33F86">
        <w:rPr>
          <w:rFonts w:ascii="Arial" w:hAnsi="Arial" w:cs="Arial"/>
          <w:szCs w:val="24"/>
        </w:rPr>
        <w:t xml:space="preserve"> Московский регион»</w:t>
      </w:r>
      <w:r w:rsidR="00A53D26" w:rsidRPr="00B33F86">
        <w:rPr>
          <w:rFonts w:ascii="Arial" w:hAnsi="Arial" w:cs="Arial"/>
          <w:szCs w:val="24"/>
        </w:rPr>
        <w:t xml:space="preserve"> (ИНН: 5036065113; ОГРН: 1057746555811</w:t>
      </w:r>
      <w:r w:rsidRPr="00B33F86">
        <w:rPr>
          <w:rFonts w:ascii="Arial" w:hAnsi="Arial" w:cs="Arial"/>
          <w:szCs w:val="24"/>
        </w:rPr>
        <w:t xml:space="preserve">), общей площадью 1417 </w:t>
      </w:r>
      <w:proofErr w:type="spellStart"/>
      <w:proofErr w:type="gramStart"/>
      <w:r w:rsidRPr="00B33F86">
        <w:rPr>
          <w:rFonts w:ascii="Arial" w:hAnsi="Arial" w:cs="Arial"/>
          <w:szCs w:val="24"/>
        </w:rPr>
        <w:t>кв.м</w:t>
      </w:r>
      <w:proofErr w:type="spellEnd"/>
      <w:proofErr w:type="gramEnd"/>
      <w:r w:rsidRPr="00B33F86">
        <w:rPr>
          <w:rFonts w:ascii="Arial" w:hAnsi="Arial" w:cs="Arial"/>
          <w:szCs w:val="24"/>
        </w:rPr>
        <w:t>, в целях строительства и последующей эксплуатации объекта электросетевого хозяйства, являющегося линейным объектом, в отношении частей следующих земельных участков:</w:t>
      </w:r>
    </w:p>
    <w:p w:rsidR="00A87DC5" w:rsidRPr="00B33F86" w:rsidRDefault="00A87DC5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 xml:space="preserve">- с кадастровым номером </w:t>
      </w:r>
      <w:r w:rsidR="00892FD0" w:rsidRPr="00B33F86">
        <w:rPr>
          <w:rFonts w:ascii="Arial" w:hAnsi="Arial" w:cs="Arial"/>
          <w:szCs w:val="24"/>
        </w:rPr>
        <w:t>50:22:0060416:203</w:t>
      </w:r>
      <w:r w:rsidRPr="00B33F86">
        <w:rPr>
          <w:rFonts w:ascii="Arial" w:hAnsi="Arial" w:cs="Arial"/>
          <w:szCs w:val="24"/>
        </w:rPr>
        <w:t>,</w:t>
      </w:r>
      <w:r w:rsidR="00106959" w:rsidRPr="00B33F86">
        <w:rPr>
          <w:rFonts w:ascii="Arial" w:hAnsi="Arial" w:cs="Arial"/>
          <w:szCs w:val="24"/>
        </w:rPr>
        <w:t xml:space="preserve"> расположенного по</w:t>
      </w:r>
      <w:r w:rsidRPr="00B33F86">
        <w:rPr>
          <w:rFonts w:ascii="Arial" w:hAnsi="Arial" w:cs="Arial"/>
          <w:szCs w:val="24"/>
        </w:rPr>
        <w:t xml:space="preserve"> </w:t>
      </w:r>
      <w:r w:rsidR="00892FD0" w:rsidRPr="00B33F86">
        <w:rPr>
          <w:rFonts w:ascii="Arial" w:hAnsi="Arial" w:cs="Arial"/>
          <w:szCs w:val="24"/>
        </w:rPr>
        <w:t>адрес</w:t>
      </w:r>
      <w:r w:rsidR="00106959" w:rsidRPr="00B33F86">
        <w:rPr>
          <w:rFonts w:ascii="Arial" w:hAnsi="Arial" w:cs="Arial"/>
          <w:szCs w:val="24"/>
        </w:rPr>
        <w:t>у</w:t>
      </w:r>
      <w:r w:rsidR="00892FD0" w:rsidRPr="00B33F86">
        <w:rPr>
          <w:rFonts w:ascii="Arial" w:hAnsi="Arial" w:cs="Arial"/>
          <w:szCs w:val="24"/>
        </w:rPr>
        <w:t>: Московская область, Люберецкий район, д. Торбеево, владение 1</w:t>
      </w:r>
      <w:r w:rsidRPr="00B33F86">
        <w:rPr>
          <w:rFonts w:ascii="Arial" w:hAnsi="Arial" w:cs="Arial"/>
          <w:szCs w:val="24"/>
        </w:rPr>
        <w:t>;</w:t>
      </w:r>
    </w:p>
    <w:p w:rsidR="00A87DC5" w:rsidRPr="00B33F86" w:rsidRDefault="00A87DC5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 xml:space="preserve">- с кадастровым номером </w:t>
      </w:r>
      <w:r w:rsidR="00892FD0" w:rsidRPr="00B33F86">
        <w:rPr>
          <w:rFonts w:ascii="Arial" w:hAnsi="Arial" w:cs="Arial"/>
          <w:szCs w:val="24"/>
        </w:rPr>
        <w:t>50:22:0060416:3349</w:t>
      </w:r>
      <w:r w:rsidRPr="00B33F86">
        <w:rPr>
          <w:rFonts w:ascii="Arial" w:hAnsi="Arial" w:cs="Arial"/>
          <w:szCs w:val="24"/>
        </w:rPr>
        <w:t xml:space="preserve">, </w:t>
      </w:r>
      <w:r w:rsidR="00106959" w:rsidRPr="00B33F86">
        <w:rPr>
          <w:rFonts w:ascii="Arial" w:hAnsi="Arial" w:cs="Arial"/>
          <w:szCs w:val="24"/>
        </w:rPr>
        <w:t xml:space="preserve">расположенного по </w:t>
      </w:r>
      <w:r w:rsidR="00892FD0" w:rsidRPr="00B33F86">
        <w:rPr>
          <w:rFonts w:ascii="Arial" w:hAnsi="Arial" w:cs="Arial"/>
          <w:szCs w:val="24"/>
        </w:rPr>
        <w:t>адрес</w:t>
      </w:r>
      <w:r w:rsidR="00106959" w:rsidRPr="00B33F86">
        <w:rPr>
          <w:rFonts w:ascii="Arial" w:hAnsi="Arial" w:cs="Arial"/>
          <w:szCs w:val="24"/>
        </w:rPr>
        <w:t>у</w:t>
      </w:r>
      <w:r w:rsidR="00892FD0" w:rsidRPr="00B33F86">
        <w:rPr>
          <w:rFonts w:ascii="Arial" w:hAnsi="Arial" w:cs="Arial"/>
          <w:szCs w:val="24"/>
        </w:rPr>
        <w:t>: Московская область, город Люберцы, деревня Торбеево;</w:t>
      </w:r>
    </w:p>
    <w:p w:rsidR="00892FD0" w:rsidRPr="00B33F86" w:rsidRDefault="00892FD0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 xml:space="preserve">- с кадастровым номером 50:22:0060416:3350, </w:t>
      </w:r>
      <w:r w:rsidR="00106959" w:rsidRPr="00B33F86">
        <w:rPr>
          <w:rFonts w:ascii="Arial" w:hAnsi="Arial" w:cs="Arial"/>
          <w:szCs w:val="24"/>
        </w:rPr>
        <w:t>расположенного по адресу</w:t>
      </w:r>
      <w:r w:rsidRPr="00B33F86">
        <w:rPr>
          <w:rFonts w:ascii="Arial" w:hAnsi="Arial" w:cs="Arial"/>
          <w:szCs w:val="24"/>
        </w:rPr>
        <w:t xml:space="preserve">: </w:t>
      </w:r>
      <w:r w:rsidR="008E72AC" w:rsidRPr="00B33F86">
        <w:rPr>
          <w:rFonts w:ascii="Arial" w:hAnsi="Arial" w:cs="Arial"/>
          <w:szCs w:val="24"/>
        </w:rPr>
        <w:t>Московская область, город Люберцы, деревня Торбеево;</w:t>
      </w:r>
    </w:p>
    <w:p w:rsidR="008E72AC" w:rsidRPr="00B33F86" w:rsidRDefault="008E72AC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 xml:space="preserve">- с кадастровым номером 50:22:0060416:3354, </w:t>
      </w:r>
      <w:r w:rsidR="00106959" w:rsidRPr="00B33F86">
        <w:rPr>
          <w:rFonts w:ascii="Arial" w:hAnsi="Arial" w:cs="Arial"/>
          <w:szCs w:val="24"/>
        </w:rPr>
        <w:t>расположенного по адресу</w:t>
      </w:r>
      <w:r w:rsidRPr="00B33F86">
        <w:rPr>
          <w:rFonts w:ascii="Arial" w:hAnsi="Arial" w:cs="Arial"/>
          <w:szCs w:val="24"/>
        </w:rPr>
        <w:t>: Московская область, город Люберцы, деревня Торбеево;</w:t>
      </w:r>
    </w:p>
    <w:p w:rsidR="00892FD0" w:rsidRPr="00B33F86" w:rsidRDefault="008E72AC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 xml:space="preserve">- с кадастровым номером </w:t>
      </w:r>
      <w:r w:rsidR="0060751F" w:rsidRPr="00B33F86">
        <w:rPr>
          <w:rFonts w:ascii="Arial" w:hAnsi="Arial" w:cs="Arial"/>
          <w:szCs w:val="24"/>
        </w:rPr>
        <w:t>50:22:0060416:3396</w:t>
      </w:r>
      <w:r w:rsidRPr="00B33F86">
        <w:rPr>
          <w:rFonts w:ascii="Arial" w:hAnsi="Arial" w:cs="Arial"/>
          <w:szCs w:val="24"/>
        </w:rPr>
        <w:t xml:space="preserve">, </w:t>
      </w:r>
      <w:r w:rsidR="00106959" w:rsidRPr="00B33F86">
        <w:rPr>
          <w:rFonts w:ascii="Arial" w:hAnsi="Arial" w:cs="Arial"/>
          <w:szCs w:val="24"/>
        </w:rPr>
        <w:t>расположенного по адресу</w:t>
      </w:r>
      <w:r w:rsidRPr="00B33F86">
        <w:rPr>
          <w:rFonts w:ascii="Arial" w:hAnsi="Arial" w:cs="Arial"/>
          <w:szCs w:val="24"/>
        </w:rPr>
        <w:t xml:space="preserve">: </w:t>
      </w:r>
      <w:r w:rsidR="00C77AD8" w:rsidRPr="00B33F86">
        <w:rPr>
          <w:rFonts w:ascii="Arial" w:hAnsi="Arial" w:cs="Arial"/>
          <w:szCs w:val="24"/>
        </w:rPr>
        <w:t xml:space="preserve">Московская область, городской округ </w:t>
      </w:r>
      <w:r w:rsidR="0060751F" w:rsidRPr="00B33F86">
        <w:rPr>
          <w:rFonts w:ascii="Arial" w:hAnsi="Arial" w:cs="Arial"/>
          <w:szCs w:val="24"/>
        </w:rPr>
        <w:t>Люберцы, д Торбеево.</w:t>
      </w:r>
    </w:p>
    <w:p w:rsidR="00A87DC5" w:rsidRPr="00B33F86" w:rsidRDefault="00A87DC5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lastRenderedPageBreak/>
        <w:t>2. Утвердить границы публичного сервитута с</w:t>
      </w:r>
      <w:r w:rsidR="00B33F86">
        <w:rPr>
          <w:rFonts w:ascii="Arial" w:hAnsi="Arial" w:cs="Arial"/>
          <w:szCs w:val="24"/>
        </w:rPr>
        <w:t xml:space="preserve">огласно </w:t>
      </w:r>
      <w:proofErr w:type="gramStart"/>
      <w:r w:rsidR="00B33F86">
        <w:rPr>
          <w:rFonts w:ascii="Arial" w:hAnsi="Arial" w:cs="Arial"/>
          <w:szCs w:val="24"/>
        </w:rPr>
        <w:t>приложению</w:t>
      </w:r>
      <w:proofErr w:type="gramEnd"/>
      <w:r w:rsidR="00B33F86">
        <w:rPr>
          <w:rFonts w:ascii="Arial" w:hAnsi="Arial" w:cs="Arial"/>
          <w:szCs w:val="24"/>
        </w:rPr>
        <w:t xml:space="preserve"> </w:t>
      </w:r>
      <w:bookmarkStart w:id="0" w:name="_GoBack"/>
      <w:bookmarkEnd w:id="0"/>
      <w:r w:rsidRPr="00B33F86">
        <w:rPr>
          <w:rFonts w:ascii="Arial" w:hAnsi="Arial" w:cs="Arial"/>
          <w:szCs w:val="24"/>
        </w:rPr>
        <w:t>к настоящему Постановлению.</w:t>
      </w:r>
    </w:p>
    <w:p w:rsidR="00A87DC5" w:rsidRPr="00B33F86" w:rsidRDefault="00A87DC5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>3.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D1771F" w:rsidRPr="00B33F86" w:rsidRDefault="00A87DC5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 xml:space="preserve">4. </w:t>
      </w:r>
      <w:r w:rsidR="00D1771F" w:rsidRPr="00B33F86">
        <w:rPr>
          <w:rFonts w:ascii="Arial" w:hAnsi="Arial" w:cs="Arial"/>
          <w:szCs w:val="24"/>
        </w:rPr>
        <w:t>Срок, в течение которого использование части земельного участка, или расположенных на них объектов недвижимого имущества в соответствии с их разрешенным использованием будет невозможно или существенно затруднено, в связи с осуществлением публичного сервитута составит 1 месяц.</w:t>
      </w:r>
    </w:p>
    <w:p w:rsidR="00A87DC5" w:rsidRPr="00B33F86" w:rsidRDefault="00A87DC5" w:rsidP="0060751F">
      <w:pPr>
        <w:tabs>
          <w:tab w:val="left" w:pos="709"/>
        </w:tabs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 xml:space="preserve">5. </w:t>
      </w:r>
      <w:r w:rsidR="00D55300" w:rsidRPr="00B33F86">
        <w:rPr>
          <w:rFonts w:ascii="Arial" w:hAnsi="Arial" w:cs="Arial"/>
          <w:szCs w:val="24"/>
        </w:rPr>
        <w:t>ПАО «</w:t>
      </w:r>
      <w:proofErr w:type="spellStart"/>
      <w:r w:rsidR="00D55300" w:rsidRPr="00B33F86">
        <w:rPr>
          <w:rFonts w:ascii="Arial" w:hAnsi="Arial" w:cs="Arial"/>
          <w:szCs w:val="24"/>
        </w:rPr>
        <w:t>Россети</w:t>
      </w:r>
      <w:proofErr w:type="spellEnd"/>
      <w:r w:rsidR="00D55300" w:rsidRPr="00B33F86">
        <w:rPr>
          <w:rFonts w:ascii="Arial" w:hAnsi="Arial" w:cs="Arial"/>
          <w:szCs w:val="24"/>
        </w:rPr>
        <w:t xml:space="preserve"> Московский регион»</w:t>
      </w:r>
      <w:r w:rsidR="00106959" w:rsidRPr="00B33F86">
        <w:rPr>
          <w:rFonts w:ascii="Arial" w:hAnsi="Arial" w:cs="Arial"/>
          <w:szCs w:val="24"/>
        </w:rPr>
        <w:t xml:space="preserve"> привести</w:t>
      </w:r>
      <w:r w:rsidRPr="00B33F86">
        <w:rPr>
          <w:rFonts w:ascii="Arial" w:hAnsi="Arial" w:cs="Arial"/>
          <w:szCs w:val="24"/>
        </w:rPr>
        <w:t xml:space="preserve"> части земельных участков, указанных в пункте 1 настоящего Постановления, в состояние, пригодное для их использования в соответствии с видом разрешенного использования, в срок не позднее, чем три месяца после завершения деятельности, для осуществления которой устанавливается публичный сервитут.</w:t>
      </w:r>
    </w:p>
    <w:p w:rsidR="00A87DC5" w:rsidRPr="00B33F86" w:rsidRDefault="00507AA4" w:rsidP="0060751F">
      <w:pPr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 xml:space="preserve">6. </w:t>
      </w:r>
      <w:r w:rsidR="00A87DC5" w:rsidRPr="00B33F86">
        <w:rPr>
          <w:rFonts w:ascii="Arial" w:hAnsi="Arial" w:cs="Arial"/>
          <w:szCs w:val="24"/>
        </w:rPr>
        <w:t>Комитету по управ</w:t>
      </w:r>
      <w:r w:rsidR="00106959" w:rsidRPr="00B33F86">
        <w:rPr>
          <w:rFonts w:ascii="Arial" w:hAnsi="Arial" w:cs="Arial"/>
          <w:szCs w:val="24"/>
        </w:rPr>
        <w:t>лению имуществом администрации Г</w:t>
      </w:r>
      <w:r w:rsidR="00A87DC5" w:rsidRPr="00B33F86">
        <w:rPr>
          <w:rFonts w:ascii="Arial" w:hAnsi="Arial" w:cs="Arial"/>
          <w:szCs w:val="24"/>
        </w:rPr>
        <w:t>ородского округа Люберцы Московской области (</w:t>
      </w:r>
      <w:proofErr w:type="spellStart"/>
      <w:r w:rsidR="00A87DC5" w:rsidRPr="00B33F86">
        <w:rPr>
          <w:rFonts w:ascii="Arial" w:hAnsi="Arial" w:cs="Arial"/>
          <w:szCs w:val="24"/>
        </w:rPr>
        <w:t>Мусатова</w:t>
      </w:r>
      <w:proofErr w:type="spellEnd"/>
      <w:r w:rsidR="00A87DC5" w:rsidRPr="00B33F86">
        <w:rPr>
          <w:rFonts w:ascii="Arial" w:hAnsi="Arial" w:cs="Arial"/>
          <w:szCs w:val="24"/>
        </w:rPr>
        <w:t xml:space="preserve"> В.А.) в течение 5 рабочих дней со дня принятия настоящего Постановления:</w:t>
      </w:r>
    </w:p>
    <w:p w:rsidR="00A87DC5" w:rsidRPr="00B33F86" w:rsidRDefault="00507AA4" w:rsidP="0060751F">
      <w:pPr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>6</w:t>
      </w:r>
      <w:r w:rsidR="00A87DC5" w:rsidRPr="00B33F86">
        <w:rPr>
          <w:rFonts w:ascii="Arial" w:hAnsi="Arial" w:cs="Arial"/>
          <w:szCs w:val="24"/>
        </w:rPr>
        <w:t>.1. Направить в Управление Федеральной службы государственной регистрации, кадастра и картогр</w:t>
      </w:r>
      <w:r w:rsidR="00106959" w:rsidRPr="00B33F86">
        <w:rPr>
          <w:rFonts w:ascii="Arial" w:hAnsi="Arial" w:cs="Arial"/>
          <w:szCs w:val="24"/>
        </w:rPr>
        <w:t>афии по Московской области настоящее Постановление</w:t>
      </w:r>
      <w:r w:rsidR="00A87DC5" w:rsidRPr="00B33F86">
        <w:rPr>
          <w:rFonts w:ascii="Arial" w:hAnsi="Arial" w:cs="Arial"/>
          <w:szCs w:val="24"/>
        </w:rPr>
        <w:t>.</w:t>
      </w:r>
    </w:p>
    <w:p w:rsidR="00A87DC5" w:rsidRPr="00B33F86" w:rsidRDefault="00507AA4" w:rsidP="0060751F">
      <w:pPr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>6</w:t>
      </w:r>
      <w:r w:rsidR="00A87DC5" w:rsidRPr="00B33F86">
        <w:rPr>
          <w:rFonts w:ascii="Arial" w:hAnsi="Arial" w:cs="Arial"/>
          <w:szCs w:val="24"/>
        </w:rPr>
        <w:t>.2. Разместить настоящее Постановление на официальном сайте администрации в сети «Интернет».</w:t>
      </w:r>
    </w:p>
    <w:p w:rsidR="00A87DC5" w:rsidRPr="00B33F86" w:rsidRDefault="00507AA4" w:rsidP="0060751F">
      <w:pPr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>6</w:t>
      </w:r>
      <w:r w:rsidR="00A87DC5" w:rsidRPr="00B33F86">
        <w:rPr>
          <w:rFonts w:ascii="Arial" w:hAnsi="Arial" w:cs="Arial"/>
          <w:szCs w:val="24"/>
        </w:rPr>
        <w:t xml:space="preserve">.3. Направить </w:t>
      </w:r>
      <w:r w:rsidR="00D55300" w:rsidRPr="00B33F86">
        <w:rPr>
          <w:rFonts w:ascii="Arial" w:hAnsi="Arial" w:cs="Arial"/>
          <w:szCs w:val="24"/>
        </w:rPr>
        <w:t>ПАО «</w:t>
      </w:r>
      <w:proofErr w:type="spellStart"/>
      <w:r w:rsidR="00D55300" w:rsidRPr="00B33F86">
        <w:rPr>
          <w:rFonts w:ascii="Arial" w:hAnsi="Arial" w:cs="Arial"/>
          <w:szCs w:val="24"/>
        </w:rPr>
        <w:t>Россети</w:t>
      </w:r>
      <w:proofErr w:type="spellEnd"/>
      <w:r w:rsidR="00D55300" w:rsidRPr="00B33F86">
        <w:rPr>
          <w:rFonts w:ascii="Arial" w:hAnsi="Arial" w:cs="Arial"/>
          <w:szCs w:val="24"/>
        </w:rPr>
        <w:t xml:space="preserve"> Московский регион» </w:t>
      </w:r>
      <w:r w:rsidR="00A87DC5" w:rsidRPr="00B33F86">
        <w:rPr>
          <w:rFonts w:ascii="Arial" w:hAnsi="Arial" w:cs="Arial"/>
          <w:szCs w:val="24"/>
        </w:rPr>
        <w:t>копию настоящего Постановления, а также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:rsidR="00A87DC5" w:rsidRPr="00B33F86" w:rsidRDefault="00507AA4" w:rsidP="0060751F">
      <w:pPr>
        <w:ind w:right="-1" w:firstLine="709"/>
        <w:jc w:val="both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>7</w:t>
      </w:r>
      <w:r w:rsidR="00A87DC5" w:rsidRPr="00B33F86">
        <w:rPr>
          <w:rFonts w:ascii="Arial" w:hAnsi="Arial" w:cs="Arial"/>
          <w:szCs w:val="24"/>
        </w:rPr>
        <w:t>. Контроль за исполнением настоящего Постановления оставляю за собой.</w:t>
      </w:r>
    </w:p>
    <w:p w:rsidR="00A87DC5" w:rsidRPr="00B33F86" w:rsidRDefault="00A87DC5" w:rsidP="0060751F">
      <w:pPr>
        <w:ind w:right="-1" w:firstLine="709"/>
        <w:jc w:val="both"/>
        <w:rPr>
          <w:rFonts w:ascii="Arial" w:hAnsi="Arial" w:cs="Arial"/>
          <w:szCs w:val="24"/>
        </w:rPr>
      </w:pPr>
    </w:p>
    <w:p w:rsidR="00492B59" w:rsidRPr="00B33F86" w:rsidRDefault="00492B59" w:rsidP="0060751F">
      <w:pPr>
        <w:tabs>
          <w:tab w:val="left" w:pos="709"/>
        </w:tabs>
        <w:ind w:right="-1"/>
        <w:rPr>
          <w:rFonts w:ascii="Arial" w:hAnsi="Arial" w:cs="Arial"/>
          <w:szCs w:val="24"/>
        </w:rPr>
      </w:pPr>
    </w:p>
    <w:p w:rsidR="00D1771F" w:rsidRPr="00B33F86" w:rsidRDefault="00D1771F" w:rsidP="0060751F">
      <w:pPr>
        <w:tabs>
          <w:tab w:val="left" w:pos="709"/>
        </w:tabs>
        <w:ind w:right="-1"/>
        <w:rPr>
          <w:rFonts w:ascii="Arial" w:hAnsi="Arial" w:cs="Arial"/>
          <w:szCs w:val="24"/>
        </w:rPr>
      </w:pPr>
    </w:p>
    <w:p w:rsidR="00A87DC5" w:rsidRPr="00B33F86" w:rsidRDefault="00492B59" w:rsidP="0060751F">
      <w:pPr>
        <w:tabs>
          <w:tab w:val="left" w:pos="709"/>
        </w:tabs>
        <w:ind w:right="-1"/>
        <w:rPr>
          <w:rFonts w:ascii="Arial" w:hAnsi="Arial" w:cs="Arial"/>
          <w:szCs w:val="24"/>
        </w:rPr>
      </w:pPr>
      <w:r w:rsidRPr="00B33F86">
        <w:rPr>
          <w:rFonts w:ascii="Arial" w:hAnsi="Arial" w:cs="Arial"/>
          <w:szCs w:val="24"/>
        </w:rPr>
        <w:t xml:space="preserve">Заместитель Главы                           </w:t>
      </w:r>
      <w:r w:rsidR="0060751F" w:rsidRPr="00B33F86">
        <w:rPr>
          <w:rFonts w:ascii="Arial" w:hAnsi="Arial" w:cs="Arial"/>
          <w:szCs w:val="24"/>
        </w:rPr>
        <w:t xml:space="preserve">                          </w:t>
      </w:r>
      <w:r w:rsidR="00A87DC5" w:rsidRPr="00B33F86">
        <w:rPr>
          <w:rFonts w:ascii="Arial" w:hAnsi="Arial" w:cs="Arial"/>
          <w:szCs w:val="24"/>
        </w:rPr>
        <w:t xml:space="preserve">                          А.Н. Сыров</w:t>
      </w:r>
    </w:p>
    <w:p w:rsidR="00D1771F" w:rsidRPr="00B33F86" w:rsidRDefault="00D1771F" w:rsidP="0060751F">
      <w:pPr>
        <w:tabs>
          <w:tab w:val="left" w:pos="709"/>
        </w:tabs>
        <w:ind w:right="-1"/>
        <w:rPr>
          <w:rFonts w:ascii="Arial" w:hAnsi="Arial" w:cs="Arial"/>
          <w:szCs w:val="24"/>
        </w:rPr>
      </w:pPr>
    </w:p>
    <w:p w:rsidR="0058051E" w:rsidRPr="00B33F86" w:rsidRDefault="0058051E" w:rsidP="00841583">
      <w:pPr>
        <w:jc w:val="both"/>
        <w:rPr>
          <w:rFonts w:ascii="Arial" w:hAnsi="Arial" w:cs="Arial"/>
          <w:szCs w:val="24"/>
        </w:rPr>
      </w:pPr>
    </w:p>
    <w:sectPr w:rsidR="0058051E" w:rsidRPr="00B33F86" w:rsidSect="00CE414D">
      <w:type w:val="continuous"/>
      <w:pgSz w:w="11906" w:h="16838" w:code="9"/>
      <w:pgMar w:top="1134" w:right="850" w:bottom="851" w:left="1701" w:header="397" w:footer="397" w:gutter="0"/>
      <w:cols w:space="720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Bold r:id="rId1" w:subsetted="1" w:fontKey="{BDE7C6B5-9A5A-4F30-86F2-A9C8354FAD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2" w:fontKey="{47A88F73-A140-4C03-831D-9800A14434DE}"/>
    <w:embedBold r:id="rId3" w:fontKey="{BA4FACC2-1717-47FE-BDBB-B8F5974786F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7770E"/>
    <w:multiLevelType w:val="hybridMultilevel"/>
    <w:tmpl w:val="26B2BCF2"/>
    <w:lvl w:ilvl="0" w:tplc="2262898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C06E7C"/>
    <w:multiLevelType w:val="hybridMultilevel"/>
    <w:tmpl w:val="CA4ECEF0"/>
    <w:lvl w:ilvl="0" w:tplc="3200A91A">
      <w:start w:val="1"/>
      <w:numFmt w:val="decimal"/>
      <w:lvlText w:val="%1."/>
      <w:lvlJc w:val="left"/>
      <w:pPr>
        <w:ind w:left="1744" w:hanging="103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A7822"/>
    <w:multiLevelType w:val="singleLevel"/>
    <w:tmpl w:val="262813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3641487"/>
    <w:multiLevelType w:val="singleLevel"/>
    <w:tmpl w:val="5810B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3C065C9"/>
    <w:multiLevelType w:val="hybridMultilevel"/>
    <w:tmpl w:val="C30E8290"/>
    <w:lvl w:ilvl="0" w:tplc="BCB2880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AC5439"/>
    <w:multiLevelType w:val="hybridMultilevel"/>
    <w:tmpl w:val="A0F8F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E174B"/>
    <w:multiLevelType w:val="hybridMultilevel"/>
    <w:tmpl w:val="CEF8B78E"/>
    <w:lvl w:ilvl="0" w:tplc="EF424E6E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49547C2"/>
    <w:multiLevelType w:val="hybridMultilevel"/>
    <w:tmpl w:val="F54CEA06"/>
    <w:lvl w:ilvl="0" w:tplc="741A961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5BC0070"/>
    <w:multiLevelType w:val="hybridMultilevel"/>
    <w:tmpl w:val="E1225888"/>
    <w:lvl w:ilvl="0" w:tplc="C8D66F9A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46F68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D482B5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6DE82F46"/>
    <w:multiLevelType w:val="hybridMultilevel"/>
    <w:tmpl w:val="A5AA0990"/>
    <w:lvl w:ilvl="0" w:tplc="4C84E26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85072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E8D34B1"/>
    <w:multiLevelType w:val="hybridMultilevel"/>
    <w:tmpl w:val="B6E296B2"/>
    <w:lvl w:ilvl="0" w:tplc="0419000F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9"/>
  </w:num>
  <w:num w:numId="5">
    <w:abstractNumId w:val="12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8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3054"/>
    <w:rsid w:val="0000313C"/>
    <w:rsid w:val="000032CE"/>
    <w:rsid w:val="00006245"/>
    <w:rsid w:val="00006E4B"/>
    <w:rsid w:val="00007F6F"/>
    <w:rsid w:val="00012F95"/>
    <w:rsid w:val="00012F9A"/>
    <w:rsid w:val="00014BF1"/>
    <w:rsid w:val="000152C3"/>
    <w:rsid w:val="00017721"/>
    <w:rsid w:val="0002018C"/>
    <w:rsid w:val="000268AC"/>
    <w:rsid w:val="00027F05"/>
    <w:rsid w:val="0003103A"/>
    <w:rsid w:val="00031745"/>
    <w:rsid w:val="00031F77"/>
    <w:rsid w:val="0003207B"/>
    <w:rsid w:val="000353BB"/>
    <w:rsid w:val="000364AB"/>
    <w:rsid w:val="000401D2"/>
    <w:rsid w:val="00041C83"/>
    <w:rsid w:val="000422B5"/>
    <w:rsid w:val="00044A21"/>
    <w:rsid w:val="00046D4F"/>
    <w:rsid w:val="00047E0B"/>
    <w:rsid w:val="00053ED2"/>
    <w:rsid w:val="00054997"/>
    <w:rsid w:val="000553D2"/>
    <w:rsid w:val="00056005"/>
    <w:rsid w:val="0006049A"/>
    <w:rsid w:val="00061A9B"/>
    <w:rsid w:val="00062DAF"/>
    <w:rsid w:val="00063347"/>
    <w:rsid w:val="00064224"/>
    <w:rsid w:val="000672A7"/>
    <w:rsid w:val="00067E8C"/>
    <w:rsid w:val="000713E1"/>
    <w:rsid w:val="00076D40"/>
    <w:rsid w:val="00076DDF"/>
    <w:rsid w:val="000805EB"/>
    <w:rsid w:val="00080E4F"/>
    <w:rsid w:val="00081A7A"/>
    <w:rsid w:val="000858BC"/>
    <w:rsid w:val="00086617"/>
    <w:rsid w:val="000872D2"/>
    <w:rsid w:val="00087D21"/>
    <w:rsid w:val="00090774"/>
    <w:rsid w:val="00091308"/>
    <w:rsid w:val="00092A3A"/>
    <w:rsid w:val="00095591"/>
    <w:rsid w:val="00096EDC"/>
    <w:rsid w:val="000A14EE"/>
    <w:rsid w:val="000A4FEB"/>
    <w:rsid w:val="000A5347"/>
    <w:rsid w:val="000B156F"/>
    <w:rsid w:val="000B6936"/>
    <w:rsid w:val="000C1157"/>
    <w:rsid w:val="000C628B"/>
    <w:rsid w:val="000C774D"/>
    <w:rsid w:val="000D1E4E"/>
    <w:rsid w:val="000D2562"/>
    <w:rsid w:val="000D58B3"/>
    <w:rsid w:val="000E05B5"/>
    <w:rsid w:val="000F086E"/>
    <w:rsid w:val="000F1CA0"/>
    <w:rsid w:val="000F2C33"/>
    <w:rsid w:val="000F315E"/>
    <w:rsid w:val="000F39FE"/>
    <w:rsid w:val="001001E8"/>
    <w:rsid w:val="00101880"/>
    <w:rsid w:val="001063C8"/>
    <w:rsid w:val="00106959"/>
    <w:rsid w:val="00111195"/>
    <w:rsid w:val="00111DC4"/>
    <w:rsid w:val="001159CC"/>
    <w:rsid w:val="001227A3"/>
    <w:rsid w:val="00127070"/>
    <w:rsid w:val="00127267"/>
    <w:rsid w:val="00127B33"/>
    <w:rsid w:val="00130693"/>
    <w:rsid w:val="00130B28"/>
    <w:rsid w:val="00134036"/>
    <w:rsid w:val="0014003F"/>
    <w:rsid w:val="001437E3"/>
    <w:rsid w:val="0014479B"/>
    <w:rsid w:val="00144FD8"/>
    <w:rsid w:val="00146449"/>
    <w:rsid w:val="001533B7"/>
    <w:rsid w:val="001540FC"/>
    <w:rsid w:val="001543CB"/>
    <w:rsid w:val="00154866"/>
    <w:rsid w:val="00156074"/>
    <w:rsid w:val="00157338"/>
    <w:rsid w:val="001574B8"/>
    <w:rsid w:val="0015754A"/>
    <w:rsid w:val="001575C9"/>
    <w:rsid w:val="001636A5"/>
    <w:rsid w:val="0016400F"/>
    <w:rsid w:val="00165BB0"/>
    <w:rsid w:val="00166CDF"/>
    <w:rsid w:val="00172A8F"/>
    <w:rsid w:val="0017370F"/>
    <w:rsid w:val="0017489B"/>
    <w:rsid w:val="00180B00"/>
    <w:rsid w:val="00182044"/>
    <w:rsid w:val="00182752"/>
    <w:rsid w:val="0018309A"/>
    <w:rsid w:val="00184FD7"/>
    <w:rsid w:val="001858D6"/>
    <w:rsid w:val="00185D9C"/>
    <w:rsid w:val="00187458"/>
    <w:rsid w:val="001937F3"/>
    <w:rsid w:val="00194916"/>
    <w:rsid w:val="00197C07"/>
    <w:rsid w:val="001A0133"/>
    <w:rsid w:val="001A152A"/>
    <w:rsid w:val="001A3D28"/>
    <w:rsid w:val="001A5CDB"/>
    <w:rsid w:val="001B09A4"/>
    <w:rsid w:val="001B3684"/>
    <w:rsid w:val="001B4E21"/>
    <w:rsid w:val="001B5BF1"/>
    <w:rsid w:val="001B66AC"/>
    <w:rsid w:val="001C2CE3"/>
    <w:rsid w:val="001C3AD7"/>
    <w:rsid w:val="001C4AB4"/>
    <w:rsid w:val="001C50D3"/>
    <w:rsid w:val="001D08B0"/>
    <w:rsid w:val="001D2385"/>
    <w:rsid w:val="001D63BC"/>
    <w:rsid w:val="001E2348"/>
    <w:rsid w:val="001E2AD0"/>
    <w:rsid w:val="001E2D07"/>
    <w:rsid w:val="001E464E"/>
    <w:rsid w:val="001E5552"/>
    <w:rsid w:val="001E64C6"/>
    <w:rsid w:val="001E696E"/>
    <w:rsid w:val="001E7322"/>
    <w:rsid w:val="001F4F60"/>
    <w:rsid w:val="001F618A"/>
    <w:rsid w:val="001F67CA"/>
    <w:rsid w:val="00205615"/>
    <w:rsid w:val="002069C7"/>
    <w:rsid w:val="0020703B"/>
    <w:rsid w:val="002100DA"/>
    <w:rsid w:val="00212648"/>
    <w:rsid w:val="002130E3"/>
    <w:rsid w:val="0021668A"/>
    <w:rsid w:val="00216FE8"/>
    <w:rsid w:val="00221E5D"/>
    <w:rsid w:val="0022276B"/>
    <w:rsid w:val="00222BF3"/>
    <w:rsid w:val="00223CF2"/>
    <w:rsid w:val="0022480C"/>
    <w:rsid w:val="00227BDA"/>
    <w:rsid w:val="0023021D"/>
    <w:rsid w:val="00231610"/>
    <w:rsid w:val="00232E2A"/>
    <w:rsid w:val="00232F8C"/>
    <w:rsid w:val="002335AE"/>
    <w:rsid w:val="00233B49"/>
    <w:rsid w:val="00233F0C"/>
    <w:rsid w:val="00235827"/>
    <w:rsid w:val="002364C8"/>
    <w:rsid w:val="00237B53"/>
    <w:rsid w:val="0024006D"/>
    <w:rsid w:val="00242C59"/>
    <w:rsid w:val="00242E6D"/>
    <w:rsid w:val="002456F5"/>
    <w:rsid w:val="00250F0C"/>
    <w:rsid w:val="00251169"/>
    <w:rsid w:val="0025263D"/>
    <w:rsid w:val="00253AAD"/>
    <w:rsid w:val="00257263"/>
    <w:rsid w:val="0026073F"/>
    <w:rsid w:val="00261809"/>
    <w:rsid w:val="0026355D"/>
    <w:rsid w:val="00263774"/>
    <w:rsid w:val="00263D7A"/>
    <w:rsid w:val="002668D7"/>
    <w:rsid w:val="002679F6"/>
    <w:rsid w:val="0027038C"/>
    <w:rsid w:val="00273179"/>
    <w:rsid w:val="00275A41"/>
    <w:rsid w:val="00276D31"/>
    <w:rsid w:val="00281671"/>
    <w:rsid w:val="002827E3"/>
    <w:rsid w:val="00284744"/>
    <w:rsid w:val="0028796B"/>
    <w:rsid w:val="00287DDB"/>
    <w:rsid w:val="002909AE"/>
    <w:rsid w:val="0029241A"/>
    <w:rsid w:val="00292D23"/>
    <w:rsid w:val="002A0B4C"/>
    <w:rsid w:val="002A10FE"/>
    <w:rsid w:val="002A2277"/>
    <w:rsid w:val="002A5498"/>
    <w:rsid w:val="002A5FC8"/>
    <w:rsid w:val="002B0ED8"/>
    <w:rsid w:val="002B5761"/>
    <w:rsid w:val="002B6270"/>
    <w:rsid w:val="002B71C5"/>
    <w:rsid w:val="002C1652"/>
    <w:rsid w:val="002C463E"/>
    <w:rsid w:val="002C7380"/>
    <w:rsid w:val="002C7FD2"/>
    <w:rsid w:val="002D1B13"/>
    <w:rsid w:val="002D2BAC"/>
    <w:rsid w:val="002D328B"/>
    <w:rsid w:val="002D5D48"/>
    <w:rsid w:val="002D7B01"/>
    <w:rsid w:val="002E1C4B"/>
    <w:rsid w:val="002E554D"/>
    <w:rsid w:val="002E5B3C"/>
    <w:rsid w:val="002E6762"/>
    <w:rsid w:val="002E749B"/>
    <w:rsid w:val="002E7514"/>
    <w:rsid w:val="002F1B6B"/>
    <w:rsid w:val="002F1BFD"/>
    <w:rsid w:val="002F3CF8"/>
    <w:rsid w:val="002F4AB1"/>
    <w:rsid w:val="002F57AE"/>
    <w:rsid w:val="00300D7A"/>
    <w:rsid w:val="00303B0B"/>
    <w:rsid w:val="00306DC6"/>
    <w:rsid w:val="00307446"/>
    <w:rsid w:val="00307C7A"/>
    <w:rsid w:val="003139BA"/>
    <w:rsid w:val="0032521B"/>
    <w:rsid w:val="00326233"/>
    <w:rsid w:val="00326BBE"/>
    <w:rsid w:val="00331D62"/>
    <w:rsid w:val="0033406B"/>
    <w:rsid w:val="00337574"/>
    <w:rsid w:val="00337CBD"/>
    <w:rsid w:val="00343A66"/>
    <w:rsid w:val="00353F57"/>
    <w:rsid w:val="003559B1"/>
    <w:rsid w:val="00361305"/>
    <w:rsid w:val="00361DB7"/>
    <w:rsid w:val="00362145"/>
    <w:rsid w:val="00362737"/>
    <w:rsid w:val="00363E56"/>
    <w:rsid w:val="00371004"/>
    <w:rsid w:val="00371DB8"/>
    <w:rsid w:val="00372687"/>
    <w:rsid w:val="003744E3"/>
    <w:rsid w:val="00374C81"/>
    <w:rsid w:val="0037781E"/>
    <w:rsid w:val="003810DD"/>
    <w:rsid w:val="003829F2"/>
    <w:rsid w:val="003842FE"/>
    <w:rsid w:val="00385239"/>
    <w:rsid w:val="0038625A"/>
    <w:rsid w:val="00387A78"/>
    <w:rsid w:val="0039242B"/>
    <w:rsid w:val="00392C04"/>
    <w:rsid w:val="00392C3D"/>
    <w:rsid w:val="00392E20"/>
    <w:rsid w:val="00394256"/>
    <w:rsid w:val="00395219"/>
    <w:rsid w:val="0039686A"/>
    <w:rsid w:val="0039691B"/>
    <w:rsid w:val="00397281"/>
    <w:rsid w:val="0039780D"/>
    <w:rsid w:val="003A299B"/>
    <w:rsid w:val="003A306A"/>
    <w:rsid w:val="003A34DC"/>
    <w:rsid w:val="003A59B2"/>
    <w:rsid w:val="003A76B5"/>
    <w:rsid w:val="003B302C"/>
    <w:rsid w:val="003B4179"/>
    <w:rsid w:val="003B7319"/>
    <w:rsid w:val="003C043D"/>
    <w:rsid w:val="003C18AA"/>
    <w:rsid w:val="003C1DAF"/>
    <w:rsid w:val="003C20E9"/>
    <w:rsid w:val="003C2D81"/>
    <w:rsid w:val="003C348B"/>
    <w:rsid w:val="003C37C1"/>
    <w:rsid w:val="003C605E"/>
    <w:rsid w:val="003D01B3"/>
    <w:rsid w:val="003D07D1"/>
    <w:rsid w:val="003D3BDE"/>
    <w:rsid w:val="003D51EB"/>
    <w:rsid w:val="003D6CDC"/>
    <w:rsid w:val="003D79E8"/>
    <w:rsid w:val="003E0781"/>
    <w:rsid w:val="003E286C"/>
    <w:rsid w:val="003E2909"/>
    <w:rsid w:val="003E32EB"/>
    <w:rsid w:val="003E6576"/>
    <w:rsid w:val="003E658C"/>
    <w:rsid w:val="003F16F4"/>
    <w:rsid w:val="003F26A1"/>
    <w:rsid w:val="003F35EF"/>
    <w:rsid w:val="003F5453"/>
    <w:rsid w:val="003F5B88"/>
    <w:rsid w:val="003F5E6E"/>
    <w:rsid w:val="003F74BC"/>
    <w:rsid w:val="004022E1"/>
    <w:rsid w:val="00402F1B"/>
    <w:rsid w:val="00406999"/>
    <w:rsid w:val="00406F54"/>
    <w:rsid w:val="00407A1E"/>
    <w:rsid w:val="00411A4E"/>
    <w:rsid w:val="00414B9D"/>
    <w:rsid w:val="00415E0B"/>
    <w:rsid w:val="0041793D"/>
    <w:rsid w:val="00417F14"/>
    <w:rsid w:val="00420462"/>
    <w:rsid w:val="004207DF"/>
    <w:rsid w:val="0042104C"/>
    <w:rsid w:val="004301FE"/>
    <w:rsid w:val="00431C3A"/>
    <w:rsid w:val="0043373D"/>
    <w:rsid w:val="00435259"/>
    <w:rsid w:val="00435FFD"/>
    <w:rsid w:val="00440B6A"/>
    <w:rsid w:val="00440FF5"/>
    <w:rsid w:val="004417C6"/>
    <w:rsid w:val="004448D1"/>
    <w:rsid w:val="00451397"/>
    <w:rsid w:val="00452BE4"/>
    <w:rsid w:val="00453119"/>
    <w:rsid w:val="00455511"/>
    <w:rsid w:val="0045670D"/>
    <w:rsid w:val="004569AC"/>
    <w:rsid w:val="00456BCA"/>
    <w:rsid w:val="004613B8"/>
    <w:rsid w:val="00461A17"/>
    <w:rsid w:val="00462305"/>
    <w:rsid w:val="0046366B"/>
    <w:rsid w:val="00464E9E"/>
    <w:rsid w:val="00467491"/>
    <w:rsid w:val="0046762B"/>
    <w:rsid w:val="0047260F"/>
    <w:rsid w:val="004728D0"/>
    <w:rsid w:val="00473AF1"/>
    <w:rsid w:val="00474C8D"/>
    <w:rsid w:val="00476E01"/>
    <w:rsid w:val="00477153"/>
    <w:rsid w:val="0048163B"/>
    <w:rsid w:val="00481C4C"/>
    <w:rsid w:val="00482099"/>
    <w:rsid w:val="00484681"/>
    <w:rsid w:val="0048590A"/>
    <w:rsid w:val="00485CB1"/>
    <w:rsid w:val="00485E7E"/>
    <w:rsid w:val="004907DC"/>
    <w:rsid w:val="0049099D"/>
    <w:rsid w:val="00491580"/>
    <w:rsid w:val="00492B59"/>
    <w:rsid w:val="00493792"/>
    <w:rsid w:val="0049734F"/>
    <w:rsid w:val="004A06EF"/>
    <w:rsid w:val="004A1331"/>
    <w:rsid w:val="004A33E4"/>
    <w:rsid w:val="004A3C11"/>
    <w:rsid w:val="004A6309"/>
    <w:rsid w:val="004A705C"/>
    <w:rsid w:val="004A7780"/>
    <w:rsid w:val="004B39E0"/>
    <w:rsid w:val="004B3BE2"/>
    <w:rsid w:val="004B4952"/>
    <w:rsid w:val="004B59EA"/>
    <w:rsid w:val="004B60D4"/>
    <w:rsid w:val="004B7050"/>
    <w:rsid w:val="004C2248"/>
    <w:rsid w:val="004C2BDF"/>
    <w:rsid w:val="004C337C"/>
    <w:rsid w:val="004C4401"/>
    <w:rsid w:val="004D3FE2"/>
    <w:rsid w:val="004D5CA8"/>
    <w:rsid w:val="004E05C9"/>
    <w:rsid w:val="004E0977"/>
    <w:rsid w:val="004E215C"/>
    <w:rsid w:val="004E316D"/>
    <w:rsid w:val="004E4D7A"/>
    <w:rsid w:val="004E4EC3"/>
    <w:rsid w:val="004E73C5"/>
    <w:rsid w:val="004F0146"/>
    <w:rsid w:val="004F130B"/>
    <w:rsid w:val="004F1349"/>
    <w:rsid w:val="004F15C8"/>
    <w:rsid w:val="004F5556"/>
    <w:rsid w:val="004F7956"/>
    <w:rsid w:val="004F7F91"/>
    <w:rsid w:val="00502584"/>
    <w:rsid w:val="005042F6"/>
    <w:rsid w:val="00504B16"/>
    <w:rsid w:val="005063CE"/>
    <w:rsid w:val="00506865"/>
    <w:rsid w:val="005070E4"/>
    <w:rsid w:val="00507AA4"/>
    <w:rsid w:val="00511860"/>
    <w:rsid w:val="00514A87"/>
    <w:rsid w:val="005165BB"/>
    <w:rsid w:val="0051722A"/>
    <w:rsid w:val="00532365"/>
    <w:rsid w:val="00532545"/>
    <w:rsid w:val="00534786"/>
    <w:rsid w:val="0053510D"/>
    <w:rsid w:val="00541C40"/>
    <w:rsid w:val="00550059"/>
    <w:rsid w:val="00550CE1"/>
    <w:rsid w:val="005519E3"/>
    <w:rsid w:val="00552DC3"/>
    <w:rsid w:val="00552F8D"/>
    <w:rsid w:val="00556658"/>
    <w:rsid w:val="00556D7C"/>
    <w:rsid w:val="005627D7"/>
    <w:rsid w:val="00564420"/>
    <w:rsid w:val="005662BE"/>
    <w:rsid w:val="0057114F"/>
    <w:rsid w:val="005714EE"/>
    <w:rsid w:val="00572B48"/>
    <w:rsid w:val="0057749A"/>
    <w:rsid w:val="00577F9E"/>
    <w:rsid w:val="0058051E"/>
    <w:rsid w:val="00583CF6"/>
    <w:rsid w:val="00583D5A"/>
    <w:rsid w:val="00590710"/>
    <w:rsid w:val="00592AF1"/>
    <w:rsid w:val="005956E5"/>
    <w:rsid w:val="005A1034"/>
    <w:rsid w:val="005A177E"/>
    <w:rsid w:val="005A5BAA"/>
    <w:rsid w:val="005A7F04"/>
    <w:rsid w:val="005B0940"/>
    <w:rsid w:val="005B1876"/>
    <w:rsid w:val="005B4982"/>
    <w:rsid w:val="005B61B7"/>
    <w:rsid w:val="005B7A30"/>
    <w:rsid w:val="005B7DD6"/>
    <w:rsid w:val="005D434A"/>
    <w:rsid w:val="005D4973"/>
    <w:rsid w:val="005D7560"/>
    <w:rsid w:val="005E0FFC"/>
    <w:rsid w:val="005E307C"/>
    <w:rsid w:val="005E6AB5"/>
    <w:rsid w:val="005F0B5D"/>
    <w:rsid w:val="005F187E"/>
    <w:rsid w:val="005F1FA6"/>
    <w:rsid w:val="005F2C82"/>
    <w:rsid w:val="005F47AA"/>
    <w:rsid w:val="005F4C3D"/>
    <w:rsid w:val="005F4DD9"/>
    <w:rsid w:val="005F5E66"/>
    <w:rsid w:val="005F7465"/>
    <w:rsid w:val="0060751F"/>
    <w:rsid w:val="00612412"/>
    <w:rsid w:val="00614436"/>
    <w:rsid w:val="00614DA1"/>
    <w:rsid w:val="0061685C"/>
    <w:rsid w:val="00617B47"/>
    <w:rsid w:val="00622309"/>
    <w:rsid w:val="0062323F"/>
    <w:rsid w:val="00623718"/>
    <w:rsid w:val="00623D27"/>
    <w:rsid w:val="00623D7B"/>
    <w:rsid w:val="00624882"/>
    <w:rsid w:val="0062559F"/>
    <w:rsid w:val="00627030"/>
    <w:rsid w:val="00630F5E"/>
    <w:rsid w:val="006331D1"/>
    <w:rsid w:val="00633759"/>
    <w:rsid w:val="00641B0B"/>
    <w:rsid w:val="00641CB5"/>
    <w:rsid w:val="0064237B"/>
    <w:rsid w:val="006451D4"/>
    <w:rsid w:val="006476EE"/>
    <w:rsid w:val="00651533"/>
    <w:rsid w:val="0065177A"/>
    <w:rsid w:val="0065632F"/>
    <w:rsid w:val="006579D4"/>
    <w:rsid w:val="00661523"/>
    <w:rsid w:val="00662653"/>
    <w:rsid w:val="00663A20"/>
    <w:rsid w:val="00663F73"/>
    <w:rsid w:val="006675BF"/>
    <w:rsid w:val="006701EB"/>
    <w:rsid w:val="00672801"/>
    <w:rsid w:val="006756AA"/>
    <w:rsid w:val="006802E1"/>
    <w:rsid w:val="00680368"/>
    <w:rsid w:val="00681279"/>
    <w:rsid w:val="006845D9"/>
    <w:rsid w:val="00684F70"/>
    <w:rsid w:val="00686C9A"/>
    <w:rsid w:val="0069053D"/>
    <w:rsid w:val="00690DA3"/>
    <w:rsid w:val="00696CA7"/>
    <w:rsid w:val="006970FC"/>
    <w:rsid w:val="006A00E2"/>
    <w:rsid w:val="006A2CDC"/>
    <w:rsid w:val="006A2EB2"/>
    <w:rsid w:val="006A4C7D"/>
    <w:rsid w:val="006A4FF8"/>
    <w:rsid w:val="006A5C02"/>
    <w:rsid w:val="006A65C6"/>
    <w:rsid w:val="006B00D4"/>
    <w:rsid w:val="006B0539"/>
    <w:rsid w:val="006B0E82"/>
    <w:rsid w:val="006B3ACF"/>
    <w:rsid w:val="006B711D"/>
    <w:rsid w:val="006C21D0"/>
    <w:rsid w:val="006C3011"/>
    <w:rsid w:val="006C5429"/>
    <w:rsid w:val="006C69FE"/>
    <w:rsid w:val="006D0BEF"/>
    <w:rsid w:val="006D2306"/>
    <w:rsid w:val="006D2C9D"/>
    <w:rsid w:val="006D491A"/>
    <w:rsid w:val="006D55D5"/>
    <w:rsid w:val="006E0A77"/>
    <w:rsid w:val="006E11F2"/>
    <w:rsid w:val="006E1269"/>
    <w:rsid w:val="006E4B3A"/>
    <w:rsid w:val="006E5B51"/>
    <w:rsid w:val="006F116F"/>
    <w:rsid w:val="006F1CA7"/>
    <w:rsid w:val="006F423F"/>
    <w:rsid w:val="00701728"/>
    <w:rsid w:val="00706DBC"/>
    <w:rsid w:val="0071010B"/>
    <w:rsid w:val="00710E77"/>
    <w:rsid w:val="00711DFC"/>
    <w:rsid w:val="00721F79"/>
    <w:rsid w:val="00726716"/>
    <w:rsid w:val="007309A7"/>
    <w:rsid w:val="007315DC"/>
    <w:rsid w:val="00732ECD"/>
    <w:rsid w:val="00735682"/>
    <w:rsid w:val="007363A4"/>
    <w:rsid w:val="00736CB7"/>
    <w:rsid w:val="00740A7E"/>
    <w:rsid w:val="00741CD0"/>
    <w:rsid w:val="00742CE2"/>
    <w:rsid w:val="0074373F"/>
    <w:rsid w:val="007439E7"/>
    <w:rsid w:val="0074593D"/>
    <w:rsid w:val="007461BA"/>
    <w:rsid w:val="007463C5"/>
    <w:rsid w:val="0074730C"/>
    <w:rsid w:val="00747B48"/>
    <w:rsid w:val="00750763"/>
    <w:rsid w:val="00750EFA"/>
    <w:rsid w:val="007516F9"/>
    <w:rsid w:val="007527F8"/>
    <w:rsid w:val="007540DE"/>
    <w:rsid w:val="00754984"/>
    <w:rsid w:val="00755345"/>
    <w:rsid w:val="00756256"/>
    <w:rsid w:val="007631EB"/>
    <w:rsid w:val="007634EF"/>
    <w:rsid w:val="00765F93"/>
    <w:rsid w:val="00766099"/>
    <w:rsid w:val="00773D5C"/>
    <w:rsid w:val="007761EA"/>
    <w:rsid w:val="00777293"/>
    <w:rsid w:val="007777A4"/>
    <w:rsid w:val="00777DAA"/>
    <w:rsid w:val="00781B7F"/>
    <w:rsid w:val="00783C6B"/>
    <w:rsid w:val="00784C90"/>
    <w:rsid w:val="0079054B"/>
    <w:rsid w:val="007936D7"/>
    <w:rsid w:val="00795C7F"/>
    <w:rsid w:val="007964DA"/>
    <w:rsid w:val="00796B14"/>
    <w:rsid w:val="007A30AE"/>
    <w:rsid w:val="007A35A4"/>
    <w:rsid w:val="007A4711"/>
    <w:rsid w:val="007B13D1"/>
    <w:rsid w:val="007B1CE3"/>
    <w:rsid w:val="007B2512"/>
    <w:rsid w:val="007B2FAA"/>
    <w:rsid w:val="007B335E"/>
    <w:rsid w:val="007B4326"/>
    <w:rsid w:val="007B5362"/>
    <w:rsid w:val="007B64E0"/>
    <w:rsid w:val="007B676B"/>
    <w:rsid w:val="007B6F56"/>
    <w:rsid w:val="007B78FE"/>
    <w:rsid w:val="007C1680"/>
    <w:rsid w:val="007C2F69"/>
    <w:rsid w:val="007C78ED"/>
    <w:rsid w:val="007D0222"/>
    <w:rsid w:val="007D2900"/>
    <w:rsid w:val="007D7C15"/>
    <w:rsid w:val="007E0B2D"/>
    <w:rsid w:val="007E0D9D"/>
    <w:rsid w:val="007E31DB"/>
    <w:rsid w:val="007E509C"/>
    <w:rsid w:val="007E5772"/>
    <w:rsid w:val="007E6C92"/>
    <w:rsid w:val="007E7D97"/>
    <w:rsid w:val="007F205A"/>
    <w:rsid w:val="007F5F71"/>
    <w:rsid w:val="007F61EA"/>
    <w:rsid w:val="007F741A"/>
    <w:rsid w:val="008015B8"/>
    <w:rsid w:val="0080259D"/>
    <w:rsid w:val="00803496"/>
    <w:rsid w:val="00804425"/>
    <w:rsid w:val="00804DCD"/>
    <w:rsid w:val="00806D10"/>
    <w:rsid w:val="00807614"/>
    <w:rsid w:val="00807BFA"/>
    <w:rsid w:val="008105CC"/>
    <w:rsid w:val="008131C7"/>
    <w:rsid w:val="00813787"/>
    <w:rsid w:val="00814489"/>
    <w:rsid w:val="00815728"/>
    <w:rsid w:val="00822C44"/>
    <w:rsid w:val="008244D3"/>
    <w:rsid w:val="00826DF0"/>
    <w:rsid w:val="00827D6F"/>
    <w:rsid w:val="00833EBB"/>
    <w:rsid w:val="00841583"/>
    <w:rsid w:val="00841B32"/>
    <w:rsid w:val="008426BA"/>
    <w:rsid w:val="00843749"/>
    <w:rsid w:val="00846ADB"/>
    <w:rsid w:val="00847556"/>
    <w:rsid w:val="008476CA"/>
    <w:rsid w:val="00850187"/>
    <w:rsid w:val="00852136"/>
    <w:rsid w:val="008530E1"/>
    <w:rsid w:val="00854759"/>
    <w:rsid w:val="008550DA"/>
    <w:rsid w:val="00855568"/>
    <w:rsid w:val="00855DBC"/>
    <w:rsid w:val="00855F9B"/>
    <w:rsid w:val="00856DBE"/>
    <w:rsid w:val="008579C3"/>
    <w:rsid w:val="00860086"/>
    <w:rsid w:val="00866160"/>
    <w:rsid w:val="0086660E"/>
    <w:rsid w:val="00875706"/>
    <w:rsid w:val="008779D8"/>
    <w:rsid w:val="00880F62"/>
    <w:rsid w:val="00884903"/>
    <w:rsid w:val="00886458"/>
    <w:rsid w:val="00886802"/>
    <w:rsid w:val="00892FD0"/>
    <w:rsid w:val="00894551"/>
    <w:rsid w:val="00896CC6"/>
    <w:rsid w:val="00897CB6"/>
    <w:rsid w:val="008A1109"/>
    <w:rsid w:val="008A291C"/>
    <w:rsid w:val="008A38EF"/>
    <w:rsid w:val="008A4617"/>
    <w:rsid w:val="008A4FE4"/>
    <w:rsid w:val="008A62F4"/>
    <w:rsid w:val="008A69EF"/>
    <w:rsid w:val="008B2522"/>
    <w:rsid w:val="008B3F44"/>
    <w:rsid w:val="008B5431"/>
    <w:rsid w:val="008B7EB3"/>
    <w:rsid w:val="008C2F60"/>
    <w:rsid w:val="008C38BB"/>
    <w:rsid w:val="008C75ED"/>
    <w:rsid w:val="008D122B"/>
    <w:rsid w:val="008D1A5E"/>
    <w:rsid w:val="008D1C32"/>
    <w:rsid w:val="008D3C55"/>
    <w:rsid w:val="008D3D2D"/>
    <w:rsid w:val="008E0794"/>
    <w:rsid w:val="008E0C8C"/>
    <w:rsid w:val="008E17C3"/>
    <w:rsid w:val="008E4F1C"/>
    <w:rsid w:val="008E72AC"/>
    <w:rsid w:val="008F2BC7"/>
    <w:rsid w:val="008F423E"/>
    <w:rsid w:val="00900408"/>
    <w:rsid w:val="009017F3"/>
    <w:rsid w:val="00902678"/>
    <w:rsid w:val="00903F89"/>
    <w:rsid w:val="00906745"/>
    <w:rsid w:val="00907F2D"/>
    <w:rsid w:val="0091141D"/>
    <w:rsid w:val="0091370E"/>
    <w:rsid w:val="00913E16"/>
    <w:rsid w:val="00914B88"/>
    <w:rsid w:val="009155DF"/>
    <w:rsid w:val="009160EE"/>
    <w:rsid w:val="009179B0"/>
    <w:rsid w:val="0092063D"/>
    <w:rsid w:val="00924A8B"/>
    <w:rsid w:val="009252DB"/>
    <w:rsid w:val="00925A08"/>
    <w:rsid w:val="00926DDF"/>
    <w:rsid w:val="009304D9"/>
    <w:rsid w:val="00930EDB"/>
    <w:rsid w:val="00934E8E"/>
    <w:rsid w:val="0093512B"/>
    <w:rsid w:val="0094209B"/>
    <w:rsid w:val="009433D2"/>
    <w:rsid w:val="00944414"/>
    <w:rsid w:val="00945E0D"/>
    <w:rsid w:val="00946118"/>
    <w:rsid w:val="009476A8"/>
    <w:rsid w:val="00947706"/>
    <w:rsid w:val="009513B4"/>
    <w:rsid w:val="009558F9"/>
    <w:rsid w:val="00960E91"/>
    <w:rsid w:val="009612C0"/>
    <w:rsid w:val="00962B56"/>
    <w:rsid w:val="00963DCD"/>
    <w:rsid w:val="009641E0"/>
    <w:rsid w:val="00966762"/>
    <w:rsid w:val="0097051C"/>
    <w:rsid w:val="00973D73"/>
    <w:rsid w:val="0097428C"/>
    <w:rsid w:val="00976033"/>
    <w:rsid w:val="0097680C"/>
    <w:rsid w:val="0098190C"/>
    <w:rsid w:val="00983FC6"/>
    <w:rsid w:val="009860B6"/>
    <w:rsid w:val="00986B9F"/>
    <w:rsid w:val="00987BEF"/>
    <w:rsid w:val="00987C37"/>
    <w:rsid w:val="00987E0D"/>
    <w:rsid w:val="00990898"/>
    <w:rsid w:val="00991CB9"/>
    <w:rsid w:val="00991D91"/>
    <w:rsid w:val="009952F0"/>
    <w:rsid w:val="00995DD7"/>
    <w:rsid w:val="0099727B"/>
    <w:rsid w:val="00997A72"/>
    <w:rsid w:val="009A7965"/>
    <w:rsid w:val="009B2732"/>
    <w:rsid w:val="009B3510"/>
    <w:rsid w:val="009B662F"/>
    <w:rsid w:val="009C1057"/>
    <w:rsid w:val="009C3437"/>
    <w:rsid w:val="009C37BA"/>
    <w:rsid w:val="009C4979"/>
    <w:rsid w:val="009C4A36"/>
    <w:rsid w:val="009C4B51"/>
    <w:rsid w:val="009C526A"/>
    <w:rsid w:val="009C56D6"/>
    <w:rsid w:val="009C6761"/>
    <w:rsid w:val="009D0153"/>
    <w:rsid w:val="009D11FD"/>
    <w:rsid w:val="009D197D"/>
    <w:rsid w:val="009D1FED"/>
    <w:rsid w:val="009D3E3D"/>
    <w:rsid w:val="009D53FD"/>
    <w:rsid w:val="009D5BC5"/>
    <w:rsid w:val="009D743B"/>
    <w:rsid w:val="009E134A"/>
    <w:rsid w:val="009E147A"/>
    <w:rsid w:val="009E2102"/>
    <w:rsid w:val="009E2564"/>
    <w:rsid w:val="009E3D82"/>
    <w:rsid w:val="009E5890"/>
    <w:rsid w:val="009E5D09"/>
    <w:rsid w:val="009E70F9"/>
    <w:rsid w:val="009E751F"/>
    <w:rsid w:val="009F0086"/>
    <w:rsid w:val="009F1856"/>
    <w:rsid w:val="009F1ACE"/>
    <w:rsid w:val="009F3463"/>
    <w:rsid w:val="009F3D31"/>
    <w:rsid w:val="009F6D09"/>
    <w:rsid w:val="00A00DFA"/>
    <w:rsid w:val="00A01824"/>
    <w:rsid w:val="00A01AC2"/>
    <w:rsid w:val="00A03573"/>
    <w:rsid w:val="00A04D17"/>
    <w:rsid w:val="00A06992"/>
    <w:rsid w:val="00A074DF"/>
    <w:rsid w:val="00A075BA"/>
    <w:rsid w:val="00A121D8"/>
    <w:rsid w:val="00A122B5"/>
    <w:rsid w:val="00A134EB"/>
    <w:rsid w:val="00A154F5"/>
    <w:rsid w:val="00A16052"/>
    <w:rsid w:val="00A16CB8"/>
    <w:rsid w:val="00A20828"/>
    <w:rsid w:val="00A2106E"/>
    <w:rsid w:val="00A21ECC"/>
    <w:rsid w:val="00A226FB"/>
    <w:rsid w:val="00A22B20"/>
    <w:rsid w:val="00A25EDE"/>
    <w:rsid w:val="00A26D54"/>
    <w:rsid w:val="00A27729"/>
    <w:rsid w:val="00A3411A"/>
    <w:rsid w:val="00A3443D"/>
    <w:rsid w:val="00A433A5"/>
    <w:rsid w:val="00A50738"/>
    <w:rsid w:val="00A5122E"/>
    <w:rsid w:val="00A51F34"/>
    <w:rsid w:val="00A52F8B"/>
    <w:rsid w:val="00A53D26"/>
    <w:rsid w:val="00A57CEB"/>
    <w:rsid w:val="00A57EB0"/>
    <w:rsid w:val="00A62B5E"/>
    <w:rsid w:val="00A637D4"/>
    <w:rsid w:val="00A63E47"/>
    <w:rsid w:val="00A66069"/>
    <w:rsid w:val="00A66CCB"/>
    <w:rsid w:val="00A70D21"/>
    <w:rsid w:val="00A72508"/>
    <w:rsid w:val="00A75B25"/>
    <w:rsid w:val="00A80641"/>
    <w:rsid w:val="00A81CCD"/>
    <w:rsid w:val="00A87DC5"/>
    <w:rsid w:val="00A9391C"/>
    <w:rsid w:val="00A94B1A"/>
    <w:rsid w:val="00A96091"/>
    <w:rsid w:val="00A97CBF"/>
    <w:rsid w:val="00AA0335"/>
    <w:rsid w:val="00AA0E53"/>
    <w:rsid w:val="00AA374C"/>
    <w:rsid w:val="00AA53F3"/>
    <w:rsid w:val="00AB2467"/>
    <w:rsid w:val="00AB2DB5"/>
    <w:rsid w:val="00AB3BF4"/>
    <w:rsid w:val="00AB6740"/>
    <w:rsid w:val="00AC165B"/>
    <w:rsid w:val="00AC16AB"/>
    <w:rsid w:val="00AC212F"/>
    <w:rsid w:val="00AC4ADC"/>
    <w:rsid w:val="00AC5FB2"/>
    <w:rsid w:val="00AD6609"/>
    <w:rsid w:val="00AD67DA"/>
    <w:rsid w:val="00AE02F4"/>
    <w:rsid w:val="00AF2D59"/>
    <w:rsid w:val="00AF31D2"/>
    <w:rsid w:val="00AF3F71"/>
    <w:rsid w:val="00AF4033"/>
    <w:rsid w:val="00AF46BC"/>
    <w:rsid w:val="00AF63A5"/>
    <w:rsid w:val="00B00185"/>
    <w:rsid w:val="00B00467"/>
    <w:rsid w:val="00B005C2"/>
    <w:rsid w:val="00B02E20"/>
    <w:rsid w:val="00B02E79"/>
    <w:rsid w:val="00B04726"/>
    <w:rsid w:val="00B1116D"/>
    <w:rsid w:val="00B129DE"/>
    <w:rsid w:val="00B13DD5"/>
    <w:rsid w:val="00B13E21"/>
    <w:rsid w:val="00B15C2F"/>
    <w:rsid w:val="00B205B8"/>
    <w:rsid w:val="00B25377"/>
    <w:rsid w:val="00B31DDC"/>
    <w:rsid w:val="00B32ABA"/>
    <w:rsid w:val="00B32D88"/>
    <w:rsid w:val="00B33F86"/>
    <w:rsid w:val="00B3608C"/>
    <w:rsid w:val="00B36A31"/>
    <w:rsid w:val="00B36E4F"/>
    <w:rsid w:val="00B37711"/>
    <w:rsid w:val="00B41E02"/>
    <w:rsid w:val="00B441F9"/>
    <w:rsid w:val="00B45829"/>
    <w:rsid w:val="00B475B9"/>
    <w:rsid w:val="00B539DD"/>
    <w:rsid w:val="00B55A5F"/>
    <w:rsid w:val="00B563F5"/>
    <w:rsid w:val="00B57743"/>
    <w:rsid w:val="00B6004E"/>
    <w:rsid w:val="00B602EB"/>
    <w:rsid w:val="00B60889"/>
    <w:rsid w:val="00B61D4E"/>
    <w:rsid w:val="00B61DAA"/>
    <w:rsid w:val="00B644BD"/>
    <w:rsid w:val="00B66687"/>
    <w:rsid w:val="00B66BE5"/>
    <w:rsid w:val="00B71387"/>
    <w:rsid w:val="00B729B8"/>
    <w:rsid w:val="00B72C83"/>
    <w:rsid w:val="00B73000"/>
    <w:rsid w:val="00B766D1"/>
    <w:rsid w:val="00B774DC"/>
    <w:rsid w:val="00B77566"/>
    <w:rsid w:val="00B80878"/>
    <w:rsid w:val="00B82995"/>
    <w:rsid w:val="00B82EA8"/>
    <w:rsid w:val="00B86425"/>
    <w:rsid w:val="00B86A3F"/>
    <w:rsid w:val="00B90735"/>
    <w:rsid w:val="00B90F86"/>
    <w:rsid w:val="00B9115E"/>
    <w:rsid w:val="00B9188A"/>
    <w:rsid w:val="00B93EE5"/>
    <w:rsid w:val="00B96EBE"/>
    <w:rsid w:val="00B96F40"/>
    <w:rsid w:val="00BA0BCA"/>
    <w:rsid w:val="00BA0E1C"/>
    <w:rsid w:val="00BA10AA"/>
    <w:rsid w:val="00BA1711"/>
    <w:rsid w:val="00BA4C22"/>
    <w:rsid w:val="00BA4C73"/>
    <w:rsid w:val="00BA6286"/>
    <w:rsid w:val="00BA7DCB"/>
    <w:rsid w:val="00BB13B0"/>
    <w:rsid w:val="00BB1E31"/>
    <w:rsid w:val="00BB20FE"/>
    <w:rsid w:val="00BB26E1"/>
    <w:rsid w:val="00BB3C88"/>
    <w:rsid w:val="00BB4217"/>
    <w:rsid w:val="00BB5B61"/>
    <w:rsid w:val="00BC26BF"/>
    <w:rsid w:val="00BC3B7D"/>
    <w:rsid w:val="00BC423F"/>
    <w:rsid w:val="00BC4CA6"/>
    <w:rsid w:val="00BC565B"/>
    <w:rsid w:val="00BC7049"/>
    <w:rsid w:val="00BD05CE"/>
    <w:rsid w:val="00BD0860"/>
    <w:rsid w:val="00BD2205"/>
    <w:rsid w:val="00BD295A"/>
    <w:rsid w:val="00BD5351"/>
    <w:rsid w:val="00BD575F"/>
    <w:rsid w:val="00BD7AB5"/>
    <w:rsid w:val="00BE0738"/>
    <w:rsid w:val="00BE2EE1"/>
    <w:rsid w:val="00BE2F81"/>
    <w:rsid w:val="00BE3568"/>
    <w:rsid w:val="00BE71D7"/>
    <w:rsid w:val="00BF0456"/>
    <w:rsid w:val="00BF047B"/>
    <w:rsid w:val="00BF12EE"/>
    <w:rsid w:val="00BF1598"/>
    <w:rsid w:val="00C01858"/>
    <w:rsid w:val="00C060C4"/>
    <w:rsid w:val="00C064CD"/>
    <w:rsid w:val="00C07446"/>
    <w:rsid w:val="00C07E92"/>
    <w:rsid w:val="00C14D41"/>
    <w:rsid w:val="00C151FE"/>
    <w:rsid w:val="00C16C4E"/>
    <w:rsid w:val="00C20877"/>
    <w:rsid w:val="00C259F0"/>
    <w:rsid w:val="00C25DCB"/>
    <w:rsid w:val="00C25FD1"/>
    <w:rsid w:val="00C26739"/>
    <w:rsid w:val="00C26995"/>
    <w:rsid w:val="00C31152"/>
    <w:rsid w:val="00C31233"/>
    <w:rsid w:val="00C331AE"/>
    <w:rsid w:val="00C3583E"/>
    <w:rsid w:val="00C42B4A"/>
    <w:rsid w:val="00C43545"/>
    <w:rsid w:val="00C44984"/>
    <w:rsid w:val="00C465E2"/>
    <w:rsid w:val="00C46753"/>
    <w:rsid w:val="00C47EA0"/>
    <w:rsid w:val="00C500FF"/>
    <w:rsid w:val="00C5094F"/>
    <w:rsid w:val="00C53955"/>
    <w:rsid w:val="00C53B5E"/>
    <w:rsid w:val="00C557A8"/>
    <w:rsid w:val="00C569A2"/>
    <w:rsid w:val="00C56D4C"/>
    <w:rsid w:val="00C60268"/>
    <w:rsid w:val="00C61513"/>
    <w:rsid w:val="00C61EB7"/>
    <w:rsid w:val="00C62828"/>
    <w:rsid w:val="00C63DCB"/>
    <w:rsid w:val="00C643C2"/>
    <w:rsid w:val="00C70B31"/>
    <w:rsid w:val="00C71EEC"/>
    <w:rsid w:val="00C72063"/>
    <w:rsid w:val="00C74DC1"/>
    <w:rsid w:val="00C7692D"/>
    <w:rsid w:val="00C77AD8"/>
    <w:rsid w:val="00C80514"/>
    <w:rsid w:val="00C806B2"/>
    <w:rsid w:val="00C820BD"/>
    <w:rsid w:val="00C82566"/>
    <w:rsid w:val="00C82DD2"/>
    <w:rsid w:val="00C87188"/>
    <w:rsid w:val="00C87BCB"/>
    <w:rsid w:val="00C9219D"/>
    <w:rsid w:val="00C9328C"/>
    <w:rsid w:val="00C93446"/>
    <w:rsid w:val="00C937AE"/>
    <w:rsid w:val="00C93ADB"/>
    <w:rsid w:val="00C95C79"/>
    <w:rsid w:val="00CA1AA7"/>
    <w:rsid w:val="00CA2A0F"/>
    <w:rsid w:val="00CA4539"/>
    <w:rsid w:val="00CA5417"/>
    <w:rsid w:val="00CB2C7D"/>
    <w:rsid w:val="00CB38A0"/>
    <w:rsid w:val="00CB3A39"/>
    <w:rsid w:val="00CB4B3B"/>
    <w:rsid w:val="00CB7C7E"/>
    <w:rsid w:val="00CC3858"/>
    <w:rsid w:val="00CC417E"/>
    <w:rsid w:val="00CC4C16"/>
    <w:rsid w:val="00CC5D6E"/>
    <w:rsid w:val="00CC7EF9"/>
    <w:rsid w:val="00CD068B"/>
    <w:rsid w:val="00CD0734"/>
    <w:rsid w:val="00CD18F1"/>
    <w:rsid w:val="00CD3B9B"/>
    <w:rsid w:val="00CD7ABF"/>
    <w:rsid w:val="00CE048A"/>
    <w:rsid w:val="00CE414D"/>
    <w:rsid w:val="00CE48AB"/>
    <w:rsid w:val="00CE5B95"/>
    <w:rsid w:val="00CE7D14"/>
    <w:rsid w:val="00CF2B91"/>
    <w:rsid w:val="00CF4B10"/>
    <w:rsid w:val="00CF5A99"/>
    <w:rsid w:val="00CF5B88"/>
    <w:rsid w:val="00CF5CDB"/>
    <w:rsid w:val="00CF6521"/>
    <w:rsid w:val="00D000D9"/>
    <w:rsid w:val="00D04AC6"/>
    <w:rsid w:val="00D0501A"/>
    <w:rsid w:val="00D051A5"/>
    <w:rsid w:val="00D12088"/>
    <w:rsid w:val="00D129B3"/>
    <w:rsid w:val="00D129D7"/>
    <w:rsid w:val="00D13B09"/>
    <w:rsid w:val="00D163A9"/>
    <w:rsid w:val="00D1691D"/>
    <w:rsid w:val="00D17113"/>
    <w:rsid w:val="00D1771F"/>
    <w:rsid w:val="00D20CF3"/>
    <w:rsid w:val="00D221CF"/>
    <w:rsid w:val="00D2235B"/>
    <w:rsid w:val="00D2325E"/>
    <w:rsid w:val="00D26604"/>
    <w:rsid w:val="00D26939"/>
    <w:rsid w:val="00D323A3"/>
    <w:rsid w:val="00D33E04"/>
    <w:rsid w:val="00D35318"/>
    <w:rsid w:val="00D37474"/>
    <w:rsid w:val="00D40758"/>
    <w:rsid w:val="00D44594"/>
    <w:rsid w:val="00D4640F"/>
    <w:rsid w:val="00D500C1"/>
    <w:rsid w:val="00D55300"/>
    <w:rsid w:val="00D6012C"/>
    <w:rsid w:val="00D6162F"/>
    <w:rsid w:val="00D63217"/>
    <w:rsid w:val="00D63ACF"/>
    <w:rsid w:val="00D67041"/>
    <w:rsid w:val="00D677D9"/>
    <w:rsid w:val="00D8179A"/>
    <w:rsid w:val="00D823DE"/>
    <w:rsid w:val="00D8552B"/>
    <w:rsid w:val="00D8571F"/>
    <w:rsid w:val="00D90E3E"/>
    <w:rsid w:val="00D91F1B"/>
    <w:rsid w:val="00D92D4C"/>
    <w:rsid w:val="00D94DD2"/>
    <w:rsid w:val="00D95C5C"/>
    <w:rsid w:val="00DA35CA"/>
    <w:rsid w:val="00DA58D8"/>
    <w:rsid w:val="00DA7507"/>
    <w:rsid w:val="00DB0BBF"/>
    <w:rsid w:val="00DB2173"/>
    <w:rsid w:val="00DB49AC"/>
    <w:rsid w:val="00DB5170"/>
    <w:rsid w:val="00DB61B8"/>
    <w:rsid w:val="00DC0952"/>
    <w:rsid w:val="00DC0D47"/>
    <w:rsid w:val="00DC2A49"/>
    <w:rsid w:val="00DC6034"/>
    <w:rsid w:val="00DC7A7C"/>
    <w:rsid w:val="00DC7F70"/>
    <w:rsid w:val="00DD0C15"/>
    <w:rsid w:val="00DD0F58"/>
    <w:rsid w:val="00DD4175"/>
    <w:rsid w:val="00DD44CD"/>
    <w:rsid w:val="00DD50C2"/>
    <w:rsid w:val="00DD665F"/>
    <w:rsid w:val="00DE0B81"/>
    <w:rsid w:val="00DE0C87"/>
    <w:rsid w:val="00DE194B"/>
    <w:rsid w:val="00DE1F2A"/>
    <w:rsid w:val="00DE277D"/>
    <w:rsid w:val="00DE2C64"/>
    <w:rsid w:val="00DF0462"/>
    <w:rsid w:val="00DF049F"/>
    <w:rsid w:val="00DF4A4F"/>
    <w:rsid w:val="00DF688F"/>
    <w:rsid w:val="00E010B5"/>
    <w:rsid w:val="00E02700"/>
    <w:rsid w:val="00E03507"/>
    <w:rsid w:val="00E03A84"/>
    <w:rsid w:val="00E045D1"/>
    <w:rsid w:val="00E07A7D"/>
    <w:rsid w:val="00E12677"/>
    <w:rsid w:val="00E12930"/>
    <w:rsid w:val="00E13DED"/>
    <w:rsid w:val="00E1698F"/>
    <w:rsid w:val="00E17B17"/>
    <w:rsid w:val="00E17E32"/>
    <w:rsid w:val="00E21FDE"/>
    <w:rsid w:val="00E2271D"/>
    <w:rsid w:val="00E227E2"/>
    <w:rsid w:val="00E3298B"/>
    <w:rsid w:val="00E368CE"/>
    <w:rsid w:val="00E4141B"/>
    <w:rsid w:val="00E447AF"/>
    <w:rsid w:val="00E44A1D"/>
    <w:rsid w:val="00E52A50"/>
    <w:rsid w:val="00E5379A"/>
    <w:rsid w:val="00E53E52"/>
    <w:rsid w:val="00E55D67"/>
    <w:rsid w:val="00E604FE"/>
    <w:rsid w:val="00E631B2"/>
    <w:rsid w:val="00E75729"/>
    <w:rsid w:val="00E76BE0"/>
    <w:rsid w:val="00E7772D"/>
    <w:rsid w:val="00E808F9"/>
    <w:rsid w:val="00E81325"/>
    <w:rsid w:val="00E8181A"/>
    <w:rsid w:val="00E823A8"/>
    <w:rsid w:val="00E831B0"/>
    <w:rsid w:val="00E846C7"/>
    <w:rsid w:val="00E85A40"/>
    <w:rsid w:val="00E85E06"/>
    <w:rsid w:val="00E86207"/>
    <w:rsid w:val="00E87286"/>
    <w:rsid w:val="00E979BD"/>
    <w:rsid w:val="00EA63FB"/>
    <w:rsid w:val="00EA6B74"/>
    <w:rsid w:val="00EB2548"/>
    <w:rsid w:val="00EB4A6B"/>
    <w:rsid w:val="00EB4DBE"/>
    <w:rsid w:val="00EB729D"/>
    <w:rsid w:val="00EB7E1C"/>
    <w:rsid w:val="00EC0989"/>
    <w:rsid w:val="00EC0C77"/>
    <w:rsid w:val="00EC21AE"/>
    <w:rsid w:val="00EC4790"/>
    <w:rsid w:val="00EC5811"/>
    <w:rsid w:val="00EC63EA"/>
    <w:rsid w:val="00ED150F"/>
    <w:rsid w:val="00ED2D41"/>
    <w:rsid w:val="00EE3DBD"/>
    <w:rsid w:val="00EF1DBF"/>
    <w:rsid w:val="00EF3289"/>
    <w:rsid w:val="00EF4F9D"/>
    <w:rsid w:val="00EF5C13"/>
    <w:rsid w:val="00EF7723"/>
    <w:rsid w:val="00F02CCE"/>
    <w:rsid w:val="00F05454"/>
    <w:rsid w:val="00F071F9"/>
    <w:rsid w:val="00F1036A"/>
    <w:rsid w:val="00F106EF"/>
    <w:rsid w:val="00F13FF2"/>
    <w:rsid w:val="00F14062"/>
    <w:rsid w:val="00F15F2D"/>
    <w:rsid w:val="00F1794D"/>
    <w:rsid w:val="00F21D18"/>
    <w:rsid w:val="00F22FAF"/>
    <w:rsid w:val="00F25D72"/>
    <w:rsid w:val="00F30CD0"/>
    <w:rsid w:val="00F32924"/>
    <w:rsid w:val="00F33E21"/>
    <w:rsid w:val="00F40740"/>
    <w:rsid w:val="00F407DD"/>
    <w:rsid w:val="00F4251B"/>
    <w:rsid w:val="00F44C37"/>
    <w:rsid w:val="00F46387"/>
    <w:rsid w:val="00F4796A"/>
    <w:rsid w:val="00F5227B"/>
    <w:rsid w:val="00F54D34"/>
    <w:rsid w:val="00F54FA5"/>
    <w:rsid w:val="00F60337"/>
    <w:rsid w:val="00F62805"/>
    <w:rsid w:val="00F63C9A"/>
    <w:rsid w:val="00F63DF3"/>
    <w:rsid w:val="00F66EB7"/>
    <w:rsid w:val="00F71844"/>
    <w:rsid w:val="00F7554F"/>
    <w:rsid w:val="00F77457"/>
    <w:rsid w:val="00F80A6E"/>
    <w:rsid w:val="00F84F58"/>
    <w:rsid w:val="00F8619D"/>
    <w:rsid w:val="00F912F8"/>
    <w:rsid w:val="00F91FEE"/>
    <w:rsid w:val="00F928C1"/>
    <w:rsid w:val="00F938EF"/>
    <w:rsid w:val="00F96C68"/>
    <w:rsid w:val="00F97784"/>
    <w:rsid w:val="00FA10E3"/>
    <w:rsid w:val="00FA1E35"/>
    <w:rsid w:val="00FA4362"/>
    <w:rsid w:val="00FA4A88"/>
    <w:rsid w:val="00FA706C"/>
    <w:rsid w:val="00FA7AB3"/>
    <w:rsid w:val="00FA7B2A"/>
    <w:rsid w:val="00FB5F9B"/>
    <w:rsid w:val="00FC115F"/>
    <w:rsid w:val="00FC343E"/>
    <w:rsid w:val="00FD0ACE"/>
    <w:rsid w:val="00FD0AED"/>
    <w:rsid w:val="00FD0B6C"/>
    <w:rsid w:val="00FD1A9D"/>
    <w:rsid w:val="00FD2631"/>
    <w:rsid w:val="00FD2D96"/>
    <w:rsid w:val="00FD698B"/>
    <w:rsid w:val="00FD70AD"/>
    <w:rsid w:val="00FE12D3"/>
    <w:rsid w:val="00FE1352"/>
    <w:rsid w:val="00FF03B0"/>
    <w:rsid w:val="00FF1BF4"/>
    <w:rsid w:val="00FF2225"/>
    <w:rsid w:val="00FF293B"/>
    <w:rsid w:val="00FF4BEF"/>
    <w:rsid w:val="00FF6B1C"/>
    <w:rsid w:val="00FF7221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03B708"/>
  <w15:docId w15:val="{BF5A72F7-F817-41BA-9C5A-F938AAA9B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556"/>
    <w:rPr>
      <w:sz w:val="24"/>
    </w:rPr>
  </w:style>
  <w:style w:type="paragraph" w:styleId="1">
    <w:name w:val="heading 1"/>
    <w:basedOn w:val="a"/>
    <w:next w:val="a"/>
    <w:qFormat/>
    <w:rsid w:val="004F5556"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"/>
    <w:next w:val="a"/>
    <w:qFormat/>
    <w:rsid w:val="004F5556"/>
    <w:pPr>
      <w:keepNext/>
      <w:jc w:val="both"/>
      <w:outlineLvl w:val="1"/>
    </w:pPr>
  </w:style>
  <w:style w:type="paragraph" w:styleId="3">
    <w:name w:val="heading 3"/>
    <w:basedOn w:val="a"/>
    <w:next w:val="a"/>
    <w:qFormat/>
    <w:rsid w:val="004F5556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4F5556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F5556"/>
    <w:pPr>
      <w:jc w:val="center"/>
    </w:pPr>
    <w:rPr>
      <w:b/>
      <w:spacing w:val="40"/>
      <w:sz w:val="28"/>
    </w:rPr>
  </w:style>
  <w:style w:type="paragraph" w:styleId="20">
    <w:name w:val="Body Text 2"/>
    <w:basedOn w:val="a"/>
    <w:rsid w:val="004F5556"/>
    <w:pPr>
      <w:jc w:val="both"/>
    </w:pPr>
  </w:style>
  <w:style w:type="paragraph" w:customStyle="1" w:styleId="a4">
    <w:name w:val="Заголовок бланка"/>
    <w:next w:val="a5"/>
    <w:autoRedefine/>
    <w:rsid w:val="004F5556"/>
    <w:pPr>
      <w:jc w:val="center"/>
    </w:pPr>
    <w:rPr>
      <w:b/>
      <w:noProof/>
      <w:w w:val="120"/>
      <w:sz w:val="40"/>
    </w:rPr>
  </w:style>
  <w:style w:type="paragraph" w:styleId="a6">
    <w:name w:val="envelope address"/>
    <w:next w:val="a3"/>
    <w:autoRedefine/>
    <w:rsid w:val="004F5556"/>
    <w:pPr>
      <w:spacing w:before="240" w:after="380"/>
      <w:jc w:val="center"/>
    </w:pPr>
    <w:rPr>
      <w:b/>
      <w:noProof/>
      <w:w w:val="115"/>
      <w:sz w:val="16"/>
    </w:rPr>
  </w:style>
  <w:style w:type="paragraph" w:styleId="a7">
    <w:name w:val="Document Map"/>
    <w:basedOn w:val="a"/>
    <w:semiHidden/>
    <w:rsid w:val="00AF4033"/>
    <w:pPr>
      <w:shd w:val="clear" w:color="auto" w:fill="000080"/>
    </w:pPr>
    <w:rPr>
      <w:rFonts w:ascii="Tahoma" w:hAnsi="Tahoma" w:cs="Tahoma"/>
      <w:sz w:val="20"/>
    </w:rPr>
  </w:style>
  <w:style w:type="paragraph" w:customStyle="1" w:styleId="a5">
    <w:name w:val="Подзаголовок бданка"/>
    <w:next w:val="a6"/>
    <w:autoRedefine/>
    <w:rsid w:val="004F5556"/>
    <w:pPr>
      <w:spacing w:before="120"/>
      <w:jc w:val="center"/>
    </w:pPr>
    <w:rPr>
      <w:b/>
      <w:noProof/>
      <w:spacing w:val="10"/>
      <w:w w:val="115"/>
      <w:sz w:val="22"/>
    </w:rPr>
  </w:style>
  <w:style w:type="paragraph" w:customStyle="1" w:styleId="a8">
    <w:name w:val="Номер и дата"/>
    <w:next w:val="a"/>
    <w:autoRedefine/>
    <w:rsid w:val="004F5556"/>
    <w:pPr>
      <w:ind w:left="964"/>
    </w:pPr>
    <w:rPr>
      <w:b/>
      <w:noProof/>
      <w:sz w:val="18"/>
    </w:rPr>
  </w:style>
  <w:style w:type="paragraph" w:styleId="a9">
    <w:name w:val="Balloon Text"/>
    <w:basedOn w:val="a"/>
    <w:link w:val="aa"/>
    <w:rsid w:val="00D2693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D26939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BF1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&#1072;&#1085;&#1082;&#1080;%20&#1072;&#1076;&#1084;&#1080;&#1085;&#1080;&#1089;&#1090;&#1088;&#1072;&#1094;&#1080;&#1080;\&#1055;&#1080;&#1089;&#1100;&#1084;&#1086;%20&#1072;&#1076;&#1084;&#1080;&#1085;&#1080;&#1089;&#1090;&#1088;&#1072;&#1094;&#1080;&#1080;%20&#1089;%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ED614-9DCC-463D-9949-01703D6CB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 с реквизитами</Template>
  <TotalTime>147</TotalTime>
  <Pages>2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MaeXtro</dc:creator>
  <dc:description>JU$t bEEn CAPuted!</dc:description>
  <cp:lastModifiedBy>Евстигнеева Наталья Евгеньевна</cp:lastModifiedBy>
  <cp:revision>52</cp:revision>
  <cp:lastPrinted>2025-07-15T07:50:00Z</cp:lastPrinted>
  <dcterms:created xsi:type="dcterms:W3CDTF">2025-10-01T07:21:00Z</dcterms:created>
  <dcterms:modified xsi:type="dcterms:W3CDTF">2025-10-17T13:18:00Z</dcterms:modified>
</cp:coreProperties>
</file>