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00F" w:rsidRDefault="000E300F" w:rsidP="00040C66">
      <w:pPr>
        <w:ind w:right="-850"/>
        <w:rPr>
          <w:rFonts w:eastAsia="Calibri"/>
          <w:b/>
          <w:sz w:val="40"/>
          <w:szCs w:val="40"/>
          <w:lang w:eastAsia="en-US"/>
        </w:rPr>
      </w:pPr>
    </w:p>
    <w:p w:rsidR="000E300F" w:rsidRPr="009D6043" w:rsidRDefault="000E300F" w:rsidP="000E300F">
      <w:pPr>
        <w:ind w:left="-1701" w:right="-850"/>
        <w:jc w:val="center"/>
        <w:rPr>
          <w:rFonts w:eastAsia="Calibri"/>
          <w:b/>
          <w:sz w:val="40"/>
          <w:szCs w:val="40"/>
          <w:lang w:eastAsia="en-US"/>
        </w:rPr>
      </w:pPr>
      <w:proofErr w:type="gramStart"/>
      <w:r w:rsidRPr="009D6043">
        <w:rPr>
          <w:rFonts w:eastAsia="Calibri"/>
          <w:b/>
          <w:sz w:val="40"/>
          <w:szCs w:val="40"/>
          <w:lang w:eastAsia="en-US"/>
        </w:rPr>
        <w:t>СОВЕТ  ДЕПУТАТОВ</w:t>
      </w:r>
      <w:proofErr w:type="gramEnd"/>
    </w:p>
    <w:p w:rsidR="000E300F" w:rsidRPr="009D6043" w:rsidRDefault="000E300F" w:rsidP="000E300F">
      <w:pPr>
        <w:ind w:left="-1701" w:right="-850"/>
        <w:jc w:val="center"/>
        <w:rPr>
          <w:b/>
          <w:bCs/>
          <w:noProof/>
          <w:spacing w:val="10"/>
          <w:w w:val="115"/>
          <w:sz w:val="28"/>
          <w:szCs w:val="28"/>
        </w:rPr>
      </w:pPr>
      <w:r w:rsidRPr="009D6043">
        <w:rPr>
          <w:b/>
          <w:bCs/>
          <w:noProof/>
          <w:spacing w:val="10"/>
          <w:w w:val="115"/>
          <w:sz w:val="28"/>
          <w:szCs w:val="28"/>
        </w:rPr>
        <w:t>ГОРОДСКОГО ОКРУГА ЛЮБЕРЦЫ</w:t>
      </w:r>
      <w:r w:rsidRPr="009D6043">
        <w:rPr>
          <w:b/>
          <w:bCs/>
          <w:spacing w:val="10"/>
          <w:w w:val="115"/>
          <w:sz w:val="28"/>
          <w:szCs w:val="28"/>
        </w:rPr>
        <w:br/>
      </w:r>
      <w:r w:rsidRPr="009D6043">
        <w:rPr>
          <w:b/>
          <w:bCs/>
          <w:noProof/>
          <w:spacing w:val="10"/>
          <w:w w:val="115"/>
          <w:sz w:val="28"/>
          <w:szCs w:val="28"/>
        </w:rPr>
        <w:t>МОСКОВСКОЙ ОБЛАСТИ</w:t>
      </w:r>
    </w:p>
    <w:p w:rsidR="000E300F" w:rsidRPr="009D6043" w:rsidRDefault="000E300F" w:rsidP="000E300F">
      <w:pPr>
        <w:ind w:left="-1701" w:right="-850"/>
        <w:jc w:val="center"/>
        <w:rPr>
          <w:rFonts w:eastAsia="Calibri"/>
          <w:b/>
          <w:szCs w:val="24"/>
          <w:lang w:eastAsia="en-US"/>
        </w:rPr>
      </w:pPr>
    </w:p>
    <w:p w:rsidR="000E300F" w:rsidRPr="009D6043" w:rsidRDefault="000E300F" w:rsidP="000E300F">
      <w:pPr>
        <w:ind w:left="-1701" w:right="-850"/>
        <w:jc w:val="center"/>
        <w:rPr>
          <w:rFonts w:eastAsia="Calibri"/>
          <w:b/>
          <w:sz w:val="32"/>
          <w:szCs w:val="32"/>
          <w:lang w:eastAsia="en-US"/>
        </w:rPr>
      </w:pPr>
      <w:r w:rsidRPr="009D6043">
        <w:rPr>
          <w:rFonts w:eastAsia="Calibri"/>
          <w:b/>
          <w:sz w:val="32"/>
          <w:szCs w:val="32"/>
          <w:lang w:eastAsia="en-US"/>
        </w:rPr>
        <w:t>РЕШЕНИЕ</w:t>
      </w:r>
    </w:p>
    <w:p w:rsidR="000E300F" w:rsidRPr="009D6043" w:rsidRDefault="000E300F" w:rsidP="000E300F">
      <w:pPr>
        <w:ind w:left="-1701" w:right="-850"/>
        <w:jc w:val="center"/>
        <w:rPr>
          <w:rFonts w:eastAsia="Calibri"/>
          <w:b/>
          <w:sz w:val="28"/>
          <w:szCs w:val="28"/>
          <w:lang w:eastAsia="en-US"/>
        </w:rPr>
      </w:pPr>
    </w:p>
    <w:p w:rsidR="000E300F" w:rsidRPr="009D6043" w:rsidRDefault="00D44CE4" w:rsidP="000E300F">
      <w:pPr>
        <w:ind w:left="-1701" w:right="-850"/>
        <w:jc w:val="center"/>
        <w:rPr>
          <w:rFonts w:eastAsia="Calibri"/>
          <w:szCs w:val="24"/>
          <w:lang w:eastAsia="en-US"/>
        </w:rPr>
      </w:pPr>
      <w:r>
        <w:rPr>
          <w:rFonts w:eastAsia="Calibri"/>
          <w:szCs w:val="24"/>
          <w:lang w:eastAsia="en-US"/>
        </w:rPr>
        <w:t>24.12.2025</w:t>
      </w:r>
      <w:r w:rsidR="000E300F" w:rsidRPr="009D6043">
        <w:rPr>
          <w:rFonts w:eastAsia="Calibri"/>
          <w:szCs w:val="24"/>
          <w:lang w:eastAsia="en-US"/>
        </w:rPr>
        <w:t xml:space="preserve">                                                                           </w:t>
      </w:r>
      <w:r>
        <w:rPr>
          <w:rFonts w:eastAsia="Calibri"/>
          <w:szCs w:val="24"/>
          <w:lang w:eastAsia="en-US"/>
        </w:rPr>
        <w:t xml:space="preserve">                  № 130/17</w:t>
      </w:r>
    </w:p>
    <w:p w:rsidR="000E300F" w:rsidRPr="009D6043" w:rsidRDefault="000E300F" w:rsidP="000E300F">
      <w:pPr>
        <w:ind w:left="-1701" w:right="-850"/>
        <w:jc w:val="center"/>
        <w:rPr>
          <w:rFonts w:eastAsia="Calibri"/>
          <w:b/>
          <w:szCs w:val="24"/>
          <w:lang w:eastAsia="en-US"/>
        </w:rPr>
      </w:pPr>
    </w:p>
    <w:p w:rsidR="000E300F" w:rsidRPr="009D6043" w:rsidRDefault="000E300F" w:rsidP="000E300F">
      <w:pPr>
        <w:ind w:left="-1701" w:right="-850"/>
        <w:jc w:val="center"/>
        <w:rPr>
          <w:b/>
        </w:rPr>
      </w:pPr>
      <w:r w:rsidRPr="009D6043">
        <w:rPr>
          <w:b/>
        </w:rPr>
        <w:t>г. Люберцы</w:t>
      </w:r>
    </w:p>
    <w:p w:rsidR="00F930DE" w:rsidRDefault="00F930DE">
      <w:pPr>
        <w:jc w:val="center"/>
        <w:rPr>
          <w:b/>
          <w:sz w:val="28"/>
          <w:szCs w:val="28"/>
        </w:rPr>
      </w:pPr>
    </w:p>
    <w:p w:rsidR="000E300F" w:rsidRPr="00A156A5" w:rsidRDefault="000E300F">
      <w:pPr>
        <w:jc w:val="center"/>
        <w:rPr>
          <w:b/>
          <w:sz w:val="28"/>
          <w:szCs w:val="28"/>
        </w:rPr>
      </w:pPr>
      <w:r w:rsidRPr="00A156A5">
        <w:rPr>
          <w:b/>
          <w:sz w:val="28"/>
          <w:szCs w:val="28"/>
        </w:rPr>
        <w:t>Об установлении значений корректирующего коэффициента (Пкд) и коэффициента, учитывающего местоположение земельного участка на территории муниципального образования (Км)</w:t>
      </w:r>
    </w:p>
    <w:p w:rsidR="00F930DE" w:rsidRDefault="00F930DE">
      <w:pPr>
        <w:jc w:val="center"/>
        <w:rPr>
          <w:b/>
          <w:sz w:val="28"/>
          <w:szCs w:val="28"/>
        </w:rPr>
      </w:pPr>
    </w:p>
    <w:p w:rsidR="00F930DE" w:rsidRDefault="000E300F" w:rsidP="00610F51">
      <w:pPr>
        <w:ind w:firstLineChars="202" w:firstLine="566"/>
        <w:jc w:val="both"/>
        <w:rPr>
          <w:bCs/>
          <w:sz w:val="28"/>
          <w:szCs w:val="28"/>
        </w:rPr>
      </w:pPr>
      <w:r w:rsidRPr="000E300F">
        <w:rPr>
          <w:bCs/>
          <w:sz w:val="28"/>
          <w:szCs w:val="28"/>
        </w:rPr>
        <w:t xml:space="preserve">В соответствии с Федеральным законом от 06.10.2003 № 131-ФЗ                      </w:t>
      </w:r>
      <w:proofErr w:type="gramStart"/>
      <w:r w:rsidRPr="000E300F">
        <w:rPr>
          <w:bCs/>
          <w:sz w:val="28"/>
          <w:szCs w:val="28"/>
        </w:rPr>
        <w:t xml:space="preserve">   «</w:t>
      </w:r>
      <w:proofErr w:type="gramEnd"/>
      <w:r w:rsidRPr="000E300F">
        <w:rPr>
          <w:bCs/>
          <w:sz w:val="28"/>
          <w:szCs w:val="28"/>
        </w:rPr>
        <w:t>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Уставом Городского окр</w:t>
      </w:r>
      <w:r w:rsidR="00A156A5">
        <w:rPr>
          <w:bCs/>
          <w:sz w:val="28"/>
          <w:szCs w:val="28"/>
        </w:rPr>
        <w:t>уга Люберцы Московской области</w:t>
      </w:r>
      <w:r w:rsidRPr="000E300F">
        <w:rPr>
          <w:bCs/>
          <w:sz w:val="28"/>
          <w:szCs w:val="28"/>
        </w:rPr>
        <w:t>, Совет депутатов Городского округа Люберцы Московской области решил</w:t>
      </w:r>
      <w:r w:rsidR="00F930DE">
        <w:rPr>
          <w:bCs/>
          <w:sz w:val="28"/>
          <w:szCs w:val="28"/>
        </w:rPr>
        <w:t>:</w:t>
      </w:r>
    </w:p>
    <w:p w:rsidR="00A156A5" w:rsidRDefault="00A156A5" w:rsidP="00610F51">
      <w:pPr>
        <w:ind w:firstLineChars="202" w:firstLine="566"/>
        <w:jc w:val="both"/>
        <w:rPr>
          <w:bCs/>
          <w:sz w:val="28"/>
          <w:szCs w:val="28"/>
        </w:rPr>
      </w:pPr>
    </w:p>
    <w:p w:rsidR="00F930DE" w:rsidRPr="00A156A5" w:rsidRDefault="00610F51" w:rsidP="00610F51">
      <w:pPr>
        <w:tabs>
          <w:tab w:val="left" w:pos="567"/>
          <w:tab w:val="left" w:pos="851"/>
          <w:tab w:val="left" w:pos="1276"/>
        </w:tabs>
        <w:ind w:firstLineChars="202" w:firstLine="5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A156A5">
        <w:rPr>
          <w:bCs/>
          <w:sz w:val="28"/>
          <w:szCs w:val="28"/>
        </w:rPr>
        <w:t xml:space="preserve"> </w:t>
      </w:r>
      <w:r w:rsidR="00F930DE">
        <w:rPr>
          <w:bCs/>
          <w:sz w:val="28"/>
          <w:szCs w:val="28"/>
        </w:rPr>
        <w:t xml:space="preserve">Установить на территории </w:t>
      </w:r>
      <w:r w:rsidR="000E300F">
        <w:rPr>
          <w:bCs/>
          <w:sz w:val="28"/>
          <w:szCs w:val="28"/>
        </w:rPr>
        <w:t>Городского</w:t>
      </w:r>
      <w:r w:rsidR="00F930DE">
        <w:rPr>
          <w:bCs/>
          <w:sz w:val="28"/>
          <w:szCs w:val="28"/>
        </w:rPr>
        <w:t xml:space="preserve"> округ</w:t>
      </w:r>
      <w:r w:rsidR="000E300F">
        <w:rPr>
          <w:bCs/>
          <w:sz w:val="28"/>
          <w:szCs w:val="28"/>
        </w:rPr>
        <w:t>а</w:t>
      </w:r>
      <w:r w:rsidR="00A156A5">
        <w:rPr>
          <w:bCs/>
          <w:sz w:val="28"/>
          <w:szCs w:val="28"/>
        </w:rPr>
        <w:t xml:space="preserve"> Люберцы Московской </w:t>
      </w:r>
      <w:r w:rsidR="00F930DE" w:rsidRPr="00A156A5">
        <w:rPr>
          <w:bCs/>
          <w:sz w:val="28"/>
          <w:szCs w:val="28"/>
        </w:rPr>
        <w:t>области значения корректирующего коэффиц</w:t>
      </w:r>
      <w:r>
        <w:rPr>
          <w:bCs/>
          <w:sz w:val="28"/>
          <w:szCs w:val="28"/>
        </w:rPr>
        <w:t xml:space="preserve">иента (Пкд) согласно приложению </w:t>
      </w:r>
      <w:r w:rsidR="00F930DE" w:rsidRPr="00A156A5">
        <w:rPr>
          <w:bCs/>
          <w:sz w:val="28"/>
          <w:szCs w:val="28"/>
        </w:rPr>
        <w:t>к настоящему Решению.</w:t>
      </w:r>
    </w:p>
    <w:p w:rsidR="00F930DE" w:rsidRDefault="00F930DE" w:rsidP="00610F51">
      <w:pPr>
        <w:tabs>
          <w:tab w:val="left" w:pos="567"/>
          <w:tab w:val="left" w:pos="851"/>
          <w:tab w:val="left" w:pos="1276"/>
        </w:tabs>
        <w:ind w:firstLineChars="202" w:firstLine="5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Установить на территории </w:t>
      </w:r>
      <w:r w:rsidR="000E300F">
        <w:rPr>
          <w:bCs/>
          <w:sz w:val="28"/>
          <w:szCs w:val="28"/>
        </w:rPr>
        <w:t>Городского</w:t>
      </w:r>
      <w:r>
        <w:rPr>
          <w:bCs/>
          <w:sz w:val="28"/>
          <w:szCs w:val="28"/>
        </w:rPr>
        <w:t xml:space="preserve"> округ</w:t>
      </w:r>
      <w:r w:rsidR="000E300F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Люберцы Московской области значение коэффициента, учитывающего местоположение земельного участка на территории му</w:t>
      </w:r>
      <w:r w:rsidR="007E48E2">
        <w:rPr>
          <w:bCs/>
          <w:sz w:val="28"/>
          <w:szCs w:val="28"/>
        </w:rPr>
        <w:t xml:space="preserve">ниципального образования, (Км) </w:t>
      </w:r>
      <w:r>
        <w:rPr>
          <w:bCs/>
          <w:sz w:val="28"/>
          <w:szCs w:val="28"/>
        </w:rPr>
        <w:t>равное 1.</w:t>
      </w:r>
    </w:p>
    <w:p w:rsidR="00F930DE" w:rsidRDefault="00A156A5" w:rsidP="00610F51">
      <w:pPr>
        <w:tabs>
          <w:tab w:val="left" w:pos="567"/>
          <w:tab w:val="left" w:pos="851"/>
          <w:tab w:val="left" w:pos="1276"/>
        </w:tabs>
        <w:ind w:firstLineChars="202" w:firstLine="5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Разместить</w:t>
      </w:r>
      <w:r w:rsidR="00F930DE">
        <w:rPr>
          <w:bCs/>
          <w:sz w:val="28"/>
          <w:szCs w:val="28"/>
        </w:rPr>
        <w:t xml:space="preserve"> настоящее Решение</w:t>
      </w:r>
      <w:r>
        <w:rPr>
          <w:bCs/>
          <w:sz w:val="28"/>
          <w:szCs w:val="28"/>
        </w:rPr>
        <w:t xml:space="preserve"> на официальном сайте администрации в сети </w:t>
      </w:r>
      <w:r w:rsidR="00610F51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Интернет</w:t>
      </w:r>
      <w:r w:rsidR="00610F51">
        <w:rPr>
          <w:bCs/>
          <w:sz w:val="28"/>
          <w:szCs w:val="28"/>
        </w:rPr>
        <w:t>»</w:t>
      </w:r>
      <w:r w:rsidR="00F930DE">
        <w:rPr>
          <w:bCs/>
          <w:sz w:val="28"/>
          <w:szCs w:val="28"/>
        </w:rPr>
        <w:t>.</w:t>
      </w:r>
    </w:p>
    <w:p w:rsidR="00F930DE" w:rsidRDefault="00A156A5" w:rsidP="00610F51">
      <w:pPr>
        <w:tabs>
          <w:tab w:val="left" w:pos="567"/>
          <w:tab w:val="left" w:pos="851"/>
          <w:tab w:val="left" w:pos="1276"/>
        </w:tabs>
        <w:ind w:firstLineChars="202" w:firstLine="56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F930DE">
        <w:rPr>
          <w:bCs/>
          <w:sz w:val="28"/>
          <w:szCs w:val="28"/>
        </w:rPr>
        <w:t xml:space="preserve">. </w:t>
      </w:r>
      <w:r w:rsidR="00610F51">
        <w:rPr>
          <w:bCs/>
          <w:sz w:val="28"/>
          <w:szCs w:val="28"/>
        </w:rPr>
        <w:t xml:space="preserve"> </w:t>
      </w:r>
      <w:r w:rsidR="00F930DE">
        <w:rPr>
          <w:bCs/>
          <w:sz w:val="28"/>
          <w:szCs w:val="28"/>
        </w:rPr>
        <w:t>Настоящее Реше</w:t>
      </w:r>
      <w:r w:rsidR="000E300F">
        <w:rPr>
          <w:bCs/>
          <w:sz w:val="28"/>
          <w:szCs w:val="28"/>
        </w:rPr>
        <w:t>ние вступает в силу с 01.01.2026</w:t>
      </w:r>
      <w:r w:rsidR="00F930DE">
        <w:rPr>
          <w:bCs/>
          <w:sz w:val="28"/>
          <w:szCs w:val="28"/>
        </w:rPr>
        <w:t>.</w:t>
      </w:r>
    </w:p>
    <w:p w:rsidR="00610F51" w:rsidRPr="00610F51" w:rsidRDefault="00A156A5" w:rsidP="00610F51">
      <w:pPr>
        <w:pStyle w:val="ConsPlusNormal"/>
        <w:tabs>
          <w:tab w:val="left" w:pos="567"/>
          <w:tab w:val="left" w:pos="851"/>
          <w:tab w:val="left" w:pos="1276"/>
        </w:tabs>
        <w:ind w:firstLineChars="20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10F51">
        <w:rPr>
          <w:rFonts w:ascii="Times New Roman" w:hAnsi="Times New Roman" w:cs="Times New Roman"/>
          <w:bCs/>
          <w:sz w:val="28"/>
          <w:szCs w:val="28"/>
        </w:rPr>
        <w:t>5</w:t>
      </w:r>
      <w:r w:rsidR="00F930DE" w:rsidRPr="00610F5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10F51" w:rsidRPr="00610F51"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постоянную депутатскую комиссию по вопросам бюджета, экономике и финансовой политике, муниципальной собственности, предпринимательства, малого и среднего бизнеса, перспективного развития, градостроительства, землепользования (Крестинин Д.А.).</w:t>
      </w:r>
    </w:p>
    <w:p w:rsidR="00F930DE" w:rsidRDefault="00F930DE" w:rsidP="00610F51">
      <w:pPr>
        <w:ind w:firstLineChars="250" w:firstLine="700"/>
        <w:jc w:val="both"/>
        <w:rPr>
          <w:sz w:val="28"/>
        </w:rPr>
      </w:pPr>
    </w:p>
    <w:p w:rsidR="00610F51" w:rsidRDefault="00610F51" w:rsidP="000E300F">
      <w:pPr>
        <w:rPr>
          <w:sz w:val="28"/>
        </w:rPr>
      </w:pPr>
    </w:p>
    <w:p w:rsidR="000E300F" w:rsidRDefault="000E300F" w:rsidP="000E300F">
      <w:pPr>
        <w:rPr>
          <w:sz w:val="28"/>
        </w:rPr>
      </w:pPr>
      <w:r w:rsidRPr="000E300F">
        <w:rPr>
          <w:sz w:val="28"/>
        </w:rPr>
        <w:t xml:space="preserve">Глава Городского округа Люберцы                                             </w:t>
      </w:r>
      <w:r>
        <w:rPr>
          <w:sz w:val="28"/>
        </w:rPr>
        <w:t xml:space="preserve">  </w:t>
      </w:r>
      <w:r w:rsidRPr="000E300F">
        <w:rPr>
          <w:sz w:val="28"/>
        </w:rPr>
        <w:t xml:space="preserve"> В.М. Волков</w:t>
      </w:r>
    </w:p>
    <w:p w:rsidR="00A156A5" w:rsidRDefault="00A156A5" w:rsidP="000E300F">
      <w:pPr>
        <w:rPr>
          <w:sz w:val="28"/>
        </w:rPr>
      </w:pPr>
    </w:p>
    <w:p w:rsidR="00A156A5" w:rsidRPr="000E300F" w:rsidRDefault="00A156A5" w:rsidP="000E300F">
      <w:pPr>
        <w:rPr>
          <w:sz w:val="28"/>
        </w:rPr>
      </w:pPr>
    </w:p>
    <w:p w:rsidR="00F930DE" w:rsidRDefault="000E300F" w:rsidP="000E300F">
      <w:pPr>
        <w:rPr>
          <w:sz w:val="28"/>
        </w:rPr>
      </w:pPr>
      <w:r w:rsidRPr="000E300F">
        <w:rPr>
          <w:sz w:val="28"/>
        </w:rPr>
        <w:t xml:space="preserve">Председатель Совета депутатов                                                  </w:t>
      </w:r>
      <w:r>
        <w:rPr>
          <w:sz w:val="28"/>
        </w:rPr>
        <w:t xml:space="preserve">    </w:t>
      </w:r>
      <w:r w:rsidRPr="000E300F">
        <w:rPr>
          <w:sz w:val="28"/>
        </w:rPr>
        <w:t>П.М. Ульянов</w:t>
      </w:r>
    </w:p>
    <w:p w:rsidR="00D44CE4" w:rsidRDefault="00D44CE4" w:rsidP="000E300F">
      <w:pPr>
        <w:rPr>
          <w:sz w:val="28"/>
        </w:rPr>
      </w:pPr>
      <w:bookmarkStart w:id="0" w:name="_GoBack"/>
      <w:bookmarkEnd w:id="0"/>
    </w:p>
    <w:tbl>
      <w:tblPr>
        <w:tblW w:w="9062" w:type="dxa"/>
        <w:tblInd w:w="118" w:type="dxa"/>
        <w:tblLook w:val="04A0" w:firstRow="1" w:lastRow="0" w:firstColumn="1" w:lastColumn="0" w:noHBand="0" w:noVBand="1"/>
      </w:tblPr>
      <w:tblGrid>
        <w:gridCol w:w="960"/>
        <w:gridCol w:w="6827"/>
        <w:gridCol w:w="1275"/>
      </w:tblGrid>
      <w:tr w:rsidR="00D44CE4" w:rsidRPr="00D44CE4" w:rsidTr="00D44CE4">
        <w:trPr>
          <w:trHeight w:val="15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81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44CE4" w:rsidRDefault="00D44CE4" w:rsidP="00D44CE4">
            <w:pPr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                                          </w:t>
            </w:r>
            <w:r w:rsidRPr="00D44CE4">
              <w:rPr>
                <w:color w:val="000000"/>
                <w:sz w:val="26"/>
                <w:szCs w:val="26"/>
              </w:rPr>
              <w:t xml:space="preserve">Приложение к Решению </w:t>
            </w:r>
            <w:r>
              <w:rPr>
                <w:color w:val="000000"/>
                <w:sz w:val="26"/>
                <w:szCs w:val="26"/>
              </w:rPr>
              <w:t xml:space="preserve">                                               </w:t>
            </w:r>
            <w:r w:rsidRPr="00D44CE4">
              <w:rPr>
                <w:color w:val="000000"/>
                <w:sz w:val="26"/>
                <w:szCs w:val="26"/>
              </w:rPr>
              <w:t>Совета депутатов Городского округа Люберцы</w:t>
            </w:r>
          </w:p>
          <w:p w:rsidR="00D44CE4" w:rsidRPr="00D44CE4" w:rsidRDefault="00D44CE4" w:rsidP="00D44CE4">
            <w:pPr>
              <w:jc w:val="right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от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24.12.2025 № 130/17</w:t>
            </w:r>
          </w:p>
        </w:tc>
      </w:tr>
      <w:tr w:rsidR="00D44CE4" w:rsidRPr="00D44CE4" w:rsidTr="00D44CE4">
        <w:trPr>
          <w:trHeight w:val="492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44CE4">
              <w:rPr>
                <w:b/>
                <w:bCs/>
                <w:color w:val="000000"/>
                <w:sz w:val="26"/>
                <w:szCs w:val="26"/>
              </w:rPr>
              <w:t>N п/п</w:t>
            </w:r>
          </w:p>
        </w:tc>
        <w:tc>
          <w:tcPr>
            <w:tcW w:w="68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44CE4">
              <w:rPr>
                <w:b/>
                <w:bCs/>
                <w:color w:val="000000"/>
                <w:sz w:val="26"/>
                <w:szCs w:val="26"/>
              </w:rPr>
              <w:t>Вид разрешенного использования земельного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44CE4">
              <w:rPr>
                <w:b/>
                <w:bCs/>
                <w:color w:val="000000"/>
                <w:sz w:val="26"/>
                <w:szCs w:val="26"/>
              </w:rPr>
              <w:t xml:space="preserve">Единый коэффициент </w:t>
            </w:r>
            <w:proofErr w:type="spellStart"/>
            <w:r w:rsidRPr="00D44CE4">
              <w:rPr>
                <w:b/>
                <w:bCs/>
                <w:color w:val="000000"/>
                <w:sz w:val="26"/>
                <w:szCs w:val="26"/>
              </w:rPr>
              <w:t>Пкд</w:t>
            </w:r>
            <w:proofErr w:type="spellEnd"/>
            <w:r w:rsidRPr="00D44CE4">
              <w:rPr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44CE4">
              <w:rPr>
                <w:b/>
                <w:bCs/>
                <w:color w:val="000000"/>
                <w:sz w:val="26"/>
                <w:szCs w:val="26"/>
              </w:rPr>
              <w:t>го</w:t>
            </w:r>
            <w:proofErr w:type="spellEnd"/>
            <w:r w:rsidRPr="00D44CE4">
              <w:rPr>
                <w:b/>
                <w:bCs/>
                <w:color w:val="000000"/>
                <w:sz w:val="26"/>
                <w:szCs w:val="26"/>
              </w:rPr>
              <w:t xml:space="preserve"> Люберцы</w:t>
            </w:r>
          </w:p>
        </w:tc>
      </w:tr>
      <w:tr w:rsidR="00D44CE4" w:rsidRPr="00D44CE4" w:rsidTr="00D44CE4">
        <w:trPr>
          <w:trHeight w:val="73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Сельскохозяйственное использование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Жилая застройка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1,1</w:t>
            </w:r>
          </w:p>
        </w:tc>
      </w:tr>
      <w:tr w:rsidR="00D44CE4" w:rsidRPr="00D44CE4" w:rsidTr="00D44CE4">
        <w:trPr>
          <w:trHeight w:val="58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Передвижное жилье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Коммунальное обслуживание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Бытовое обслуживание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1,1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Культурное развитие (за исключением строки 40)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1,1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Религиозное использование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Ветеринарное обслуживание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1,1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Предпринимательство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Развлечения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5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Объекты дорожного сервиса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1,5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proofErr w:type="spellStart"/>
            <w:r w:rsidRPr="00D44CE4">
              <w:rPr>
                <w:color w:val="000000"/>
                <w:sz w:val="26"/>
                <w:szCs w:val="26"/>
              </w:rPr>
              <w:t>Выставочно</w:t>
            </w:r>
            <w:proofErr w:type="spellEnd"/>
            <w:r w:rsidRPr="00D44CE4">
              <w:rPr>
                <w:color w:val="000000"/>
                <w:sz w:val="26"/>
                <w:szCs w:val="26"/>
              </w:rPr>
              <w:t>-ярмарочная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73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рекламных конструкций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3,0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объектов охранной деятельности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Производственная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Тяжелая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4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Автомобилестроительная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Легкая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3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lastRenderedPageBreak/>
              <w:t>19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Фармацевтическая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Пищевая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61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Нефтехимическая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Строительная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46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Энергетика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Связь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9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25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Склады (в том числе складские площадки)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26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Целлюлозно-бумажная промышленность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0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27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Научно-производственная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28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Транспорт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8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29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Обеспечение обороны и безопасности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30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Курортная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8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31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Гидротехнические сооружения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Улично-дорожная сеть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33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Благоустройство территории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34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Ритуальная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2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35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Специальная деятельность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2,1</w:t>
            </w:r>
          </w:p>
        </w:tc>
      </w:tr>
      <w:tr w:rsidR="00D44CE4" w:rsidRPr="00D44CE4" w:rsidTr="00D44CE4">
        <w:trPr>
          <w:trHeight w:val="99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36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объектов общественного питания, обслуживающих учреждения образования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1,1</w:t>
            </w:r>
          </w:p>
        </w:tc>
      </w:tr>
      <w:tr w:rsidR="00D44CE4" w:rsidRPr="00D44CE4" w:rsidTr="00D44CE4">
        <w:trPr>
          <w:trHeight w:val="85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37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Отдых (рекреация) (за исключением строки 41)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38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платной автостоянки и парковки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100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39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базовой станции сотовой связи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2,0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объектов досуга и отдыха детей и подростков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1,0</w:t>
            </w:r>
          </w:p>
        </w:tc>
      </w:tr>
      <w:tr w:rsidR="00D44CE4" w:rsidRPr="00D44CE4" w:rsidTr="00D44CE4">
        <w:trPr>
          <w:trHeight w:val="70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41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аптеки, аптечных пунктов, аптечных киосков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  <w:tr w:rsidR="00D44CE4" w:rsidRPr="00D44CE4" w:rsidTr="00D44CE4">
        <w:trPr>
          <w:trHeight w:val="6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42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иной коммерческой деятельности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1,5</w:t>
            </w:r>
          </w:p>
        </w:tc>
      </w:tr>
      <w:tr w:rsidR="00D44CE4" w:rsidRPr="00D44CE4" w:rsidTr="00D44CE4">
        <w:trPr>
          <w:trHeight w:val="78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43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D44CE4" w:rsidRPr="00D44CE4" w:rsidRDefault="00D44CE4" w:rsidP="00D44CE4">
            <w:pPr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Для размещения иной некоммерческой деятельности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4CE4" w:rsidRPr="00D44CE4" w:rsidRDefault="00D44CE4" w:rsidP="00D44CE4">
            <w:pPr>
              <w:jc w:val="center"/>
              <w:rPr>
                <w:color w:val="000000"/>
                <w:sz w:val="26"/>
                <w:szCs w:val="26"/>
              </w:rPr>
            </w:pPr>
            <w:r w:rsidRPr="00D44CE4">
              <w:rPr>
                <w:color w:val="000000"/>
                <w:sz w:val="26"/>
                <w:szCs w:val="26"/>
              </w:rPr>
              <w:t>1,2</w:t>
            </w:r>
          </w:p>
        </w:tc>
      </w:tr>
    </w:tbl>
    <w:p w:rsidR="00F930DE" w:rsidRDefault="00F930DE">
      <w:pPr>
        <w:rPr>
          <w:sz w:val="28"/>
        </w:rPr>
      </w:pPr>
    </w:p>
    <w:sectPr w:rsidR="00F930DE" w:rsidSect="00610F51">
      <w:type w:val="continuous"/>
      <w:pgSz w:w="11906" w:h="16838"/>
      <w:pgMar w:top="680" w:right="707" w:bottom="567" w:left="1701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2315305-32CC-42D3-BF91-9B814A723FC4}"/>
    <w:embedBold r:id="rId2" w:fontKey="{AE405E05-EA93-4D75-8125-00998BFC480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86F93"/>
    <w:multiLevelType w:val="hybridMultilevel"/>
    <w:tmpl w:val="9F0C0B66"/>
    <w:lvl w:ilvl="0" w:tplc="74A43ABC">
      <w:start w:val="1"/>
      <w:numFmt w:val="decimal"/>
      <w:lvlText w:val="%1."/>
      <w:lvlJc w:val="left"/>
      <w:pPr>
        <w:ind w:left="1678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1DB"/>
    <w:rsid w:val="000032CE"/>
    <w:rsid w:val="00006245"/>
    <w:rsid w:val="00006E4B"/>
    <w:rsid w:val="00007605"/>
    <w:rsid w:val="00012F95"/>
    <w:rsid w:val="00012F9A"/>
    <w:rsid w:val="00014BF1"/>
    <w:rsid w:val="00017721"/>
    <w:rsid w:val="00017914"/>
    <w:rsid w:val="0002447F"/>
    <w:rsid w:val="00025F19"/>
    <w:rsid w:val="000268AC"/>
    <w:rsid w:val="00027F05"/>
    <w:rsid w:val="00027F94"/>
    <w:rsid w:val="00031F77"/>
    <w:rsid w:val="0003207B"/>
    <w:rsid w:val="000353BB"/>
    <w:rsid w:val="000401D2"/>
    <w:rsid w:val="00040C66"/>
    <w:rsid w:val="00041C83"/>
    <w:rsid w:val="00044D1A"/>
    <w:rsid w:val="00046D4F"/>
    <w:rsid w:val="00047E0B"/>
    <w:rsid w:val="00053ED2"/>
    <w:rsid w:val="00054997"/>
    <w:rsid w:val="00054C33"/>
    <w:rsid w:val="000553D2"/>
    <w:rsid w:val="00063347"/>
    <w:rsid w:val="00064224"/>
    <w:rsid w:val="00066155"/>
    <w:rsid w:val="000672A7"/>
    <w:rsid w:val="00067E8C"/>
    <w:rsid w:val="000713E1"/>
    <w:rsid w:val="00076D40"/>
    <w:rsid w:val="00080E4F"/>
    <w:rsid w:val="000838B3"/>
    <w:rsid w:val="000858BC"/>
    <w:rsid w:val="000872D2"/>
    <w:rsid w:val="00091308"/>
    <w:rsid w:val="000A14EE"/>
    <w:rsid w:val="000B413B"/>
    <w:rsid w:val="000B7728"/>
    <w:rsid w:val="000B7A43"/>
    <w:rsid w:val="000C1157"/>
    <w:rsid w:val="000C628B"/>
    <w:rsid w:val="000C774D"/>
    <w:rsid w:val="000D2562"/>
    <w:rsid w:val="000D58B3"/>
    <w:rsid w:val="000E0004"/>
    <w:rsid w:val="000E05B5"/>
    <w:rsid w:val="000E2E08"/>
    <w:rsid w:val="000E300F"/>
    <w:rsid w:val="000F1CA0"/>
    <w:rsid w:val="000F315E"/>
    <w:rsid w:val="00111195"/>
    <w:rsid w:val="001159CC"/>
    <w:rsid w:val="00116EB7"/>
    <w:rsid w:val="00125C27"/>
    <w:rsid w:val="00127070"/>
    <w:rsid w:val="00127267"/>
    <w:rsid w:val="00127B33"/>
    <w:rsid w:val="00130693"/>
    <w:rsid w:val="00130B28"/>
    <w:rsid w:val="001437E3"/>
    <w:rsid w:val="0014458E"/>
    <w:rsid w:val="0014479B"/>
    <w:rsid w:val="00144FD8"/>
    <w:rsid w:val="001540FC"/>
    <w:rsid w:val="00156074"/>
    <w:rsid w:val="00156543"/>
    <w:rsid w:val="00157338"/>
    <w:rsid w:val="001574B8"/>
    <w:rsid w:val="0015754A"/>
    <w:rsid w:val="001575C9"/>
    <w:rsid w:val="0016400F"/>
    <w:rsid w:val="00165BB0"/>
    <w:rsid w:val="001710CD"/>
    <w:rsid w:val="00171656"/>
    <w:rsid w:val="00172A8F"/>
    <w:rsid w:val="0017489B"/>
    <w:rsid w:val="00182752"/>
    <w:rsid w:val="00187458"/>
    <w:rsid w:val="00194D99"/>
    <w:rsid w:val="001A0133"/>
    <w:rsid w:val="001A08EC"/>
    <w:rsid w:val="001A3D28"/>
    <w:rsid w:val="001A5CDB"/>
    <w:rsid w:val="001B3684"/>
    <w:rsid w:val="001B4E21"/>
    <w:rsid w:val="001B66AC"/>
    <w:rsid w:val="001C50D3"/>
    <w:rsid w:val="001D63BC"/>
    <w:rsid w:val="001E5552"/>
    <w:rsid w:val="001E64C6"/>
    <w:rsid w:val="001E696E"/>
    <w:rsid w:val="001E7322"/>
    <w:rsid w:val="001F055A"/>
    <w:rsid w:val="001F18ED"/>
    <w:rsid w:val="001F1D90"/>
    <w:rsid w:val="001F20CD"/>
    <w:rsid w:val="001F6016"/>
    <w:rsid w:val="001F618A"/>
    <w:rsid w:val="001F67CA"/>
    <w:rsid w:val="0020703B"/>
    <w:rsid w:val="002130E3"/>
    <w:rsid w:val="00216FE8"/>
    <w:rsid w:val="00220406"/>
    <w:rsid w:val="00221E5D"/>
    <w:rsid w:val="0022276B"/>
    <w:rsid w:val="0022480C"/>
    <w:rsid w:val="00227BDA"/>
    <w:rsid w:val="00233F0C"/>
    <w:rsid w:val="00235827"/>
    <w:rsid w:val="00235AFC"/>
    <w:rsid w:val="002364C8"/>
    <w:rsid w:val="00237843"/>
    <w:rsid w:val="00244330"/>
    <w:rsid w:val="00244A4D"/>
    <w:rsid w:val="002456F5"/>
    <w:rsid w:val="00251169"/>
    <w:rsid w:val="0026073F"/>
    <w:rsid w:val="00262F8F"/>
    <w:rsid w:val="00263774"/>
    <w:rsid w:val="0027038C"/>
    <w:rsid w:val="00274B7A"/>
    <w:rsid w:val="002827E3"/>
    <w:rsid w:val="00284146"/>
    <w:rsid w:val="002843EF"/>
    <w:rsid w:val="00284744"/>
    <w:rsid w:val="0029241A"/>
    <w:rsid w:val="00297A27"/>
    <w:rsid w:val="002A5498"/>
    <w:rsid w:val="002B0ED8"/>
    <w:rsid w:val="002B5761"/>
    <w:rsid w:val="002B58ED"/>
    <w:rsid w:val="002B6270"/>
    <w:rsid w:val="002B70FA"/>
    <w:rsid w:val="002C05D6"/>
    <w:rsid w:val="002C1652"/>
    <w:rsid w:val="002C7380"/>
    <w:rsid w:val="002C7FD2"/>
    <w:rsid w:val="002D1B13"/>
    <w:rsid w:val="002D1D0A"/>
    <w:rsid w:val="002D25E7"/>
    <w:rsid w:val="002D328B"/>
    <w:rsid w:val="002D42DC"/>
    <w:rsid w:val="002D7B01"/>
    <w:rsid w:val="002E1C4B"/>
    <w:rsid w:val="002E4832"/>
    <w:rsid w:val="002E554D"/>
    <w:rsid w:val="002F12A2"/>
    <w:rsid w:val="002F1BFD"/>
    <w:rsid w:val="002F3CF8"/>
    <w:rsid w:val="002F57AE"/>
    <w:rsid w:val="002F7EF2"/>
    <w:rsid w:val="00310472"/>
    <w:rsid w:val="003139BA"/>
    <w:rsid w:val="0032521B"/>
    <w:rsid w:val="00330626"/>
    <w:rsid w:val="003346B6"/>
    <w:rsid w:val="00337CBD"/>
    <w:rsid w:val="00342615"/>
    <w:rsid w:val="00361DB7"/>
    <w:rsid w:val="00362145"/>
    <w:rsid w:val="00362737"/>
    <w:rsid w:val="00363E56"/>
    <w:rsid w:val="00371004"/>
    <w:rsid w:val="003714A3"/>
    <w:rsid w:val="00371D7F"/>
    <w:rsid w:val="00371DB8"/>
    <w:rsid w:val="0037418F"/>
    <w:rsid w:val="003744E3"/>
    <w:rsid w:val="00374C81"/>
    <w:rsid w:val="003829F2"/>
    <w:rsid w:val="0038346A"/>
    <w:rsid w:val="00383874"/>
    <w:rsid w:val="00385239"/>
    <w:rsid w:val="00387A78"/>
    <w:rsid w:val="00392C04"/>
    <w:rsid w:val="00394256"/>
    <w:rsid w:val="0039686A"/>
    <w:rsid w:val="0039691B"/>
    <w:rsid w:val="0039780D"/>
    <w:rsid w:val="003A34DC"/>
    <w:rsid w:val="003A76B5"/>
    <w:rsid w:val="003B302C"/>
    <w:rsid w:val="003B4179"/>
    <w:rsid w:val="003B4258"/>
    <w:rsid w:val="003B7319"/>
    <w:rsid w:val="003C18AA"/>
    <w:rsid w:val="003C1DAF"/>
    <w:rsid w:val="003C48C5"/>
    <w:rsid w:val="003D51EB"/>
    <w:rsid w:val="003E0781"/>
    <w:rsid w:val="003E286C"/>
    <w:rsid w:val="003E32EB"/>
    <w:rsid w:val="003E4A29"/>
    <w:rsid w:val="003E6576"/>
    <w:rsid w:val="003F74BC"/>
    <w:rsid w:val="00406999"/>
    <w:rsid w:val="00406F54"/>
    <w:rsid w:val="00407386"/>
    <w:rsid w:val="00407A1E"/>
    <w:rsid w:val="00411A4E"/>
    <w:rsid w:val="0041382E"/>
    <w:rsid w:val="00413B1A"/>
    <w:rsid w:val="0041793D"/>
    <w:rsid w:val="00417F14"/>
    <w:rsid w:val="004207DF"/>
    <w:rsid w:val="00420E3E"/>
    <w:rsid w:val="00433679"/>
    <w:rsid w:val="00435DE3"/>
    <w:rsid w:val="00435FFD"/>
    <w:rsid w:val="00440B6A"/>
    <w:rsid w:val="004416F7"/>
    <w:rsid w:val="00447918"/>
    <w:rsid w:val="00453119"/>
    <w:rsid w:val="00453A85"/>
    <w:rsid w:val="0045670D"/>
    <w:rsid w:val="004569AC"/>
    <w:rsid w:val="00460988"/>
    <w:rsid w:val="00461A17"/>
    <w:rsid w:val="004622A7"/>
    <w:rsid w:val="00462305"/>
    <w:rsid w:val="0046366B"/>
    <w:rsid w:val="00464E9E"/>
    <w:rsid w:val="00467914"/>
    <w:rsid w:val="00471A92"/>
    <w:rsid w:val="0047260F"/>
    <w:rsid w:val="004734FA"/>
    <w:rsid w:val="00476E01"/>
    <w:rsid w:val="004812D9"/>
    <w:rsid w:val="0048163B"/>
    <w:rsid w:val="00481C4C"/>
    <w:rsid w:val="00482099"/>
    <w:rsid w:val="00485CB1"/>
    <w:rsid w:val="004907DC"/>
    <w:rsid w:val="0049099D"/>
    <w:rsid w:val="004914EC"/>
    <w:rsid w:val="0049734F"/>
    <w:rsid w:val="004A06EF"/>
    <w:rsid w:val="004A0CE6"/>
    <w:rsid w:val="004A1331"/>
    <w:rsid w:val="004A3C11"/>
    <w:rsid w:val="004A4FC7"/>
    <w:rsid w:val="004B3BE2"/>
    <w:rsid w:val="004B4952"/>
    <w:rsid w:val="004B59EA"/>
    <w:rsid w:val="004B7050"/>
    <w:rsid w:val="004D5CA8"/>
    <w:rsid w:val="004E316D"/>
    <w:rsid w:val="004E4EC3"/>
    <w:rsid w:val="004E73C5"/>
    <w:rsid w:val="004F0146"/>
    <w:rsid w:val="004F35E3"/>
    <w:rsid w:val="004F7956"/>
    <w:rsid w:val="004F7F91"/>
    <w:rsid w:val="00502584"/>
    <w:rsid w:val="0050538F"/>
    <w:rsid w:val="005063CE"/>
    <w:rsid w:val="00506865"/>
    <w:rsid w:val="005070E4"/>
    <w:rsid w:val="0051076F"/>
    <w:rsid w:val="0051722A"/>
    <w:rsid w:val="00521F59"/>
    <w:rsid w:val="0053510D"/>
    <w:rsid w:val="005451F7"/>
    <w:rsid w:val="00550059"/>
    <w:rsid w:val="005514D0"/>
    <w:rsid w:val="00552DC3"/>
    <w:rsid w:val="00552F8D"/>
    <w:rsid w:val="005571C4"/>
    <w:rsid w:val="005662BE"/>
    <w:rsid w:val="00570CA9"/>
    <w:rsid w:val="0057114F"/>
    <w:rsid w:val="0057749A"/>
    <w:rsid w:val="00577F9E"/>
    <w:rsid w:val="00583D5A"/>
    <w:rsid w:val="00585B31"/>
    <w:rsid w:val="005872BC"/>
    <w:rsid w:val="0059088F"/>
    <w:rsid w:val="00592AF1"/>
    <w:rsid w:val="0059448A"/>
    <w:rsid w:val="005956E5"/>
    <w:rsid w:val="00597955"/>
    <w:rsid w:val="005A03D5"/>
    <w:rsid w:val="005A1034"/>
    <w:rsid w:val="005A177E"/>
    <w:rsid w:val="005A49D6"/>
    <w:rsid w:val="005A5BAA"/>
    <w:rsid w:val="005B1876"/>
    <w:rsid w:val="005B4982"/>
    <w:rsid w:val="005B7A30"/>
    <w:rsid w:val="005B7DD6"/>
    <w:rsid w:val="005D79AE"/>
    <w:rsid w:val="005E0FFC"/>
    <w:rsid w:val="005E3484"/>
    <w:rsid w:val="005E6AB5"/>
    <w:rsid w:val="005F01CD"/>
    <w:rsid w:val="005F1FA6"/>
    <w:rsid w:val="005F275A"/>
    <w:rsid w:val="00603182"/>
    <w:rsid w:val="00610F51"/>
    <w:rsid w:val="00614DA1"/>
    <w:rsid w:val="00617C9A"/>
    <w:rsid w:val="00622309"/>
    <w:rsid w:val="0062323F"/>
    <w:rsid w:val="00623D27"/>
    <w:rsid w:val="00623D7B"/>
    <w:rsid w:val="00624882"/>
    <w:rsid w:val="0062559F"/>
    <w:rsid w:val="00632A68"/>
    <w:rsid w:val="00632A88"/>
    <w:rsid w:val="006331D1"/>
    <w:rsid w:val="00633759"/>
    <w:rsid w:val="0064148F"/>
    <w:rsid w:val="00641963"/>
    <w:rsid w:val="0064237B"/>
    <w:rsid w:val="00651533"/>
    <w:rsid w:val="0065177A"/>
    <w:rsid w:val="00651F7A"/>
    <w:rsid w:val="00660083"/>
    <w:rsid w:val="006756AA"/>
    <w:rsid w:val="006802E1"/>
    <w:rsid w:val="006845D9"/>
    <w:rsid w:val="0069053D"/>
    <w:rsid w:val="006970FC"/>
    <w:rsid w:val="006A174F"/>
    <w:rsid w:val="006A2CDC"/>
    <w:rsid w:val="006B00D4"/>
    <w:rsid w:val="006B0539"/>
    <w:rsid w:val="006B0E82"/>
    <w:rsid w:val="006B3ACF"/>
    <w:rsid w:val="006C21D0"/>
    <w:rsid w:val="006D0BEF"/>
    <w:rsid w:val="006D28EF"/>
    <w:rsid w:val="006D2C9D"/>
    <w:rsid w:val="006D491A"/>
    <w:rsid w:val="006D55D5"/>
    <w:rsid w:val="006E4640"/>
    <w:rsid w:val="006E4B3A"/>
    <w:rsid w:val="006F116F"/>
    <w:rsid w:val="006F2392"/>
    <w:rsid w:val="006F423F"/>
    <w:rsid w:val="00701728"/>
    <w:rsid w:val="007074EF"/>
    <w:rsid w:val="0071010B"/>
    <w:rsid w:val="00710E77"/>
    <w:rsid w:val="00732ECD"/>
    <w:rsid w:val="00735682"/>
    <w:rsid w:val="007363A4"/>
    <w:rsid w:val="00741CD0"/>
    <w:rsid w:val="00742CE2"/>
    <w:rsid w:val="0074373F"/>
    <w:rsid w:val="007439E7"/>
    <w:rsid w:val="007516F9"/>
    <w:rsid w:val="007527F8"/>
    <w:rsid w:val="00755345"/>
    <w:rsid w:val="00762214"/>
    <w:rsid w:val="007634EF"/>
    <w:rsid w:val="00765A4B"/>
    <w:rsid w:val="00765A58"/>
    <w:rsid w:val="00765F93"/>
    <w:rsid w:val="00773D5C"/>
    <w:rsid w:val="00777293"/>
    <w:rsid w:val="00781307"/>
    <w:rsid w:val="00783C6B"/>
    <w:rsid w:val="00784C90"/>
    <w:rsid w:val="00787BB9"/>
    <w:rsid w:val="00792582"/>
    <w:rsid w:val="00796B14"/>
    <w:rsid w:val="0079784B"/>
    <w:rsid w:val="007A30AE"/>
    <w:rsid w:val="007A35A4"/>
    <w:rsid w:val="007A4711"/>
    <w:rsid w:val="007B13D1"/>
    <w:rsid w:val="007B2FAA"/>
    <w:rsid w:val="007B300F"/>
    <w:rsid w:val="007B64E0"/>
    <w:rsid w:val="007B6F56"/>
    <w:rsid w:val="007B78FE"/>
    <w:rsid w:val="007C26C1"/>
    <w:rsid w:val="007C2F03"/>
    <w:rsid w:val="007D7C15"/>
    <w:rsid w:val="007E0ABB"/>
    <w:rsid w:val="007E31DB"/>
    <w:rsid w:val="007E48E2"/>
    <w:rsid w:val="007F205A"/>
    <w:rsid w:val="007F741A"/>
    <w:rsid w:val="007F7829"/>
    <w:rsid w:val="00800745"/>
    <w:rsid w:val="0080259D"/>
    <w:rsid w:val="00803496"/>
    <w:rsid w:val="00804DCD"/>
    <w:rsid w:val="00806D10"/>
    <w:rsid w:val="008105CC"/>
    <w:rsid w:val="00814489"/>
    <w:rsid w:val="00815728"/>
    <w:rsid w:val="00822C44"/>
    <w:rsid w:val="00822E6D"/>
    <w:rsid w:val="008244D3"/>
    <w:rsid w:val="00825FE2"/>
    <w:rsid w:val="0082729C"/>
    <w:rsid w:val="0083297B"/>
    <w:rsid w:val="00833EBB"/>
    <w:rsid w:val="008350D8"/>
    <w:rsid w:val="008426BA"/>
    <w:rsid w:val="00843749"/>
    <w:rsid w:val="00846ADB"/>
    <w:rsid w:val="008474F4"/>
    <w:rsid w:val="00847556"/>
    <w:rsid w:val="008476CA"/>
    <w:rsid w:val="0085021F"/>
    <w:rsid w:val="00852136"/>
    <w:rsid w:val="00854759"/>
    <w:rsid w:val="00855350"/>
    <w:rsid w:val="00855568"/>
    <w:rsid w:val="00855B47"/>
    <w:rsid w:val="00855DBC"/>
    <w:rsid w:val="008579C3"/>
    <w:rsid w:val="00857B2A"/>
    <w:rsid w:val="00863CF3"/>
    <w:rsid w:val="00866160"/>
    <w:rsid w:val="0086660E"/>
    <w:rsid w:val="008779D8"/>
    <w:rsid w:val="00880F62"/>
    <w:rsid w:val="00883E89"/>
    <w:rsid w:val="00886458"/>
    <w:rsid w:val="00894551"/>
    <w:rsid w:val="00896283"/>
    <w:rsid w:val="00896CC6"/>
    <w:rsid w:val="008A1109"/>
    <w:rsid w:val="008A181E"/>
    <w:rsid w:val="008A291C"/>
    <w:rsid w:val="008A4617"/>
    <w:rsid w:val="008A4FE4"/>
    <w:rsid w:val="008B5431"/>
    <w:rsid w:val="008C2F60"/>
    <w:rsid w:val="008C7961"/>
    <w:rsid w:val="008D122B"/>
    <w:rsid w:val="008D1A5E"/>
    <w:rsid w:val="008D3D2D"/>
    <w:rsid w:val="008E0794"/>
    <w:rsid w:val="008E17C3"/>
    <w:rsid w:val="008F2BC7"/>
    <w:rsid w:val="0090111C"/>
    <w:rsid w:val="00906745"/>
    <w:rsid w:val="00913E16"/>
    <w:rsid w:val="00914499"/>
    <w:rsid w:val="009155DF"/>
    <w:rsid w:val="00915ADF"/>
    <w:rsid w:val="009179B0"/>
    <w:rsid w:val="0092063D"/>
    <w:rsid w:val="00924A8B"/>
    <w:rsid w:val="009252DB"/>
    <w:rsid w:val="009304D9"/>
    <w:rsid w:val="00930EDB"/>
    <w:rsid w:val="009320EA"/>
    <w:rsid w:val="00933743"/>
    <w:rsid w:val="00937CA2"/>
    <w:rsid w:val="00945E0D"/>
    <w:rsid w:val="009476A8"/>
    <w:rsid w:val="009513B4"/>
    <w:rsid w:val="0095335A"/>
    <w:rsid w:val="00953812"/>
    <w:rsid w:val="009558F9"/>
    <w:rsid w:val="009605D0"/>
    <w:rsid w:val="00960E91"/>
    <w:rsid w:val="009612C0"/>
    <w:rsid w:val="00963DCD"/>
    <w:rsid w:val="009641E0"/>
    <w:rsid w:val="0097277D"/>
    <w:rsid w:val="009860B6"/>
    <w:rsid w:val="00987E0D"/>
    <w:rsid w:val="00991CB9"/>
    <w:rsid w:val="009952F0"/>
    <w:rsid w:val="009A7965"/>
    <w:rsid w:val="009B0164"/>
    <w:rsid w:val="009B2732"/>
    <w:rsid w:val="009B662F"/>
    <w:rsid w:val="009C3437"/>
    <w:rsid w:val="009C4A36"/>
    <w:rsid w:val="009C56D6"/>
    <w:rsid w:val="009D197D"/>
    <w:rsid w:val="009D1FED"/>
    <w:rsid w:val="009D42ED"/>
    <w:rsid w:val="009D5BC5"/>
    <w:rsid w:val="009E134A"/>
    <w:rsid w:val="009E147A"/>
    <w:rsid w:val="009E2102"/>
    <w:rsid w:val="009E2564"/>
    <w:rsid w:val="009E3D82"/>
    <w:rsid w:val="009E70F9"/>
    <w:rsid w:val="009E751F"/>
    <w:rsid w:val="009F3463"/>
    <w:rsid w:val="009F6D09"/>
    <w:rsid w:val="00A00DFA"/>
    <w:rsid w:val="00A01824"/>
    <w:rsid w:val="00A03573"/>
    <w:rsid w:val="00A075BA"/>
    <w:rsid w:val="00A122B5"/>
    <w:rsid w:val="00A134EB"/>
    <w:rsid w:val="00A135A9"/>
    <w:rsid w:val="00A14C9A"/>
    <w:rsid w:val="00A156A5"/>
    <w:rsid w:val="00A16CB8"/>
    <w:rsid w:val="00A21ECC"/>
    <w:rsid w:val="00A22A0A"/>
    <w:rsid w:val="00A22B20"/>
    <w:rsid w:val="00A2624C"/>
    <w:rsid w:val="00A26A8A"/>
    <w:rsid w:val="00A3443D"/>
    <w:rsid w:val="00A36070"/>
    <w:rsid w:val="00A42731"/>
    <w:rsid w:val="00A42D1D"/>
    <w:rsid w:val="00A50738"/>
    <w:rsid w:val="00A5122E"/>
    <w:rsid w:val="00A57EB0"/>
    <w:rsid w:val="00A62B5E"/>
    <w:rsid w:val="00A637D4"/>
    <w:rsid w:val="00A63E47"/>
    <w:rsid w:val="00A66069"/>
    <w:rsid w:val="00A70D21"/>
    <w:rsid w:val="00A72508"/>
    <w:rsid w:val="00A80641"/>
    <w:rsid w:val="00A81CCD"/>
    <w:rsid w:val="00A84CEC"/>
    <w:rsid w:val="00A8611F"/>
    <w:rsid w:val="00A90917"/>
    <w:rsid w:val="00A9391C"/>
    <w:rsid w:val="00A96091"/>
    <w:rsid w:val="00A97CBF"/>
    <w:rsid w:val="00AA0335"/>
    <w:rsid w:val="00AA0E53"/>
    <w:rsid w:val="00AB2467"/>
    <w:rsid w:val="00AB2DB5"/>
    <w:rsid w:val="00AB4A11"/>
    <w:rsid w:val="00AB6740"/>
    <w:rsid w:val="00AC212F"/>
    <w:rsid w:val="00AC3651"/>
    <w:rsid w:val="00AC673D"/>
    <w:rsid w:val="00AD59CB"/>
    <w:rsid w:val="00AD6609"/>
    <w:rsid w:val="00AF31D2"/>
    <w:rsid w:val="00AF4033"/>
    <w:rsid w:val="00AF63A5"/>
    <w:rsid w:val="00B00185"/>
    <w:rsid w:val="00B005C2"/>
    <w:rsid w:val="00B066BC"/>
    <w:rsid w:val="00B115F8"/>
    <w:rsid w:val="00B129DE"/>
    <w:rsid w:val="00B15904"/>
    <w:rsid w:val="00B2087B"/>
    <w:rsid w:val="00B212C0"/>
    <w:rsid w:val="00B25377"/>
    <w:rsid w:val="00B31DDC"/>
    <w:rsid w:val="00B36A31"/>
    <w:rsid w:val="00B37711"/>
    <w:rsid w:val="00B447AC"/>
    <w:rsid w:val="00B45829"/>
    <w:rsid w:val="00B45E22"/>
    <w:rsid w:val="00B475B9"/>
    <w:rsid w:val="00B55A5F"/>
    <w:rsid w:val="00B563F5"/>
    <w:rsid w:val="00B57743"/>
    <w:rsid w:val="00B6004E"/>
    <w:rsid w:val="00B602EB"/>
    <w:rsid w:val="00B61DAA"/>
    <w:rsid w:val="00B644BD"/>
    <w:rsid w:val="00B654B1"/>
    <w:rsid w:val="00B729B8"/>
    <w:rsid w:val="00B72C83"/>
    <w:rsid w:val="00B73000"/>
    <w:rsid w:val="00B774DC"/>
    <w:rsid w:val="00B86425"/>
    <w:rsid w:val="00B87ABC"/>
    <w:rsid w:val="00B90F86"/>
    <w:rsid w:val="00B9115E"/>
    <w:rsid w:val="00B9188A"/>
    <w:rsid w:val="00B93EE5"/>
    <w:rsid w:val="00B95F0F"/>
    <w:rsid w:val="00BA0BCA"/>
    <w:rsid w:val="00BA0E1C"/>
    <w:rsid w:val="00BA4C22"/>
    <w:rsid w:val="00BA4C73"/>
    <w:rsid w:val="00BA5DB2"/>
    <w:rsid w:val="00BB20FE"/>
    <w:rsid w:val="00BB3C88"/>
    <w:rsid w:val="00BB5B61"/>
    <w:rsid w:val="00BB74E5"/>
    <w:rsid w:val="00BC3B7D"/>
    <w:rsid w:val="00BC7049"/>
    <w:rsid w:val="00BD0860"/>
    <w:rsid w:val="00BD3D48"/>
    <w:rsid w:val="00BD4149"/>
    <w:rsid w:val="00BE0738"/>
    <w:rsid w:val="00BE2EE1"/>
    <w:rsid w:val="00BE3568"/>
    <w:rsid w:val="00BE7F82"/>
    <w:rsid w:val="00BF0456"/>
    <w:rsid w:val="00C060C4"/>
    <w:rsid w:val="00C07E92"/>
    <w:rsid w:val="00C151FE"/>
    <w:rsid w:val="00C16C4E"/>
    <w:rsid w:val="00C259F0"/>
    <w:rsid w:val="00C25FD1"/>
    <w:rsid w:val="00C26995"/>
    <w:rsid w:val="00C31233"/>
    <w:rsid w:val="00C36666"/>
    <w:rsid w:val="00C42B4A"/>
    <w:rsid w:val="00C465E2"/>
    <w:rsid w:val="00C500FF"/>
    <w:rsid w:val="00C53955"/>
    <w:rsid w:val="00C569A2"/>
    <w:rsid w:val="00C60268"/>
    <w:rsid w:val="00C62828"/>
    <w:rsid w:val="00C6305B"/>
    <w:rsid w:val="00C63DCB"/>
    <w:rsid w:val="00C70EB7"/>
    <w:rsid w:val="00C72063"/>
    <w:rsid w:val="00C74DC1"/>
    <w:rsid w:val="00C7692D"/>
    <w:rsid w:val="00C806B2"/>
    <w:rsid w:val="00C820BD"/>
    <w:rsid w:val="00C82566"/>
    <w:rsid w:val="00C82DD2"/>
    <w:rsid w:val="00C8319E"/>
    <w:rsid w:val="00C87188"/>
    <w:rsid w:val="00C9328C"/>
    <w:rsid w:val="00C937AE"/>
    <w:rsid w:val="00C93ADB"/>
    <w:rsid w:val="00CA1AA7"/>
    <w:rsid w:val="00CA5417"/>
    <w:rsid w:val="00CB2C7D"/>
    <w:rsid w:val="00CB38A0"/>
    <w:rsid w:val="00CB3A39"/>
    <w:rsid w:val="00CB6CC2"/>
    <w:rsid w:val="00CC2440"/>
    <w:rsid w:val="00CC4C16"/>
    <w:rsid w:val="00CD068B"/>
    <w:rsid w:val="00CD0734"/>
    <w:rsid w:val="00CD3370"/>
    <w:rsid w:val="00CE048A"/>
    <w:rsid w:val="00CE48AB"/>
    <w:rsid w:val="00CE5B95"/>
    <w:rsid w:val="00CF2B91"/>
    <w:rsid w:val="00CF4B10"/>
    <w:rsid w:val="00D01684"/>
    <w:rsid w:val="00D051A5"/>
    <w:rsid w:val="00D131D0"/>
    <w:rsid w:val="00D13B09"/>
    <w:rsid w:val="00D16E6C"/>
    <w:rsid w:val="00D17113"/>
    <w:rsid w:val="00D20CF3"/>
    <w:rsid w:val="00D2325E"/>
    <w:rsid w:val="00D246BD"/>
    <w:rsid w:val="00D26604"/>
    <w:rsid w:val="00D26939"/>
    <w:rsid w:val="00D409B2"/>
    <w:rsid w:val="00D4105B"/>
    <w:rsid w:val="00D41215"/>
    <w:rsid w:val="00D43D42"/>
    <w:rsid w:val="00D43F21"/>
    <w:rsid w:val="00D44CE4"/>
    <w:rsid w:val="00D4640F"/>
    <w:rsid w:val="00D47DCD"/>
    <w:rsid w:val="00D500C1"/>
    <w:rsid w:val="00D52875"/>
    <w:rsid w:val="00D61B63"/>
    <w:rsid w:val="00D645B1"/>
    <w:rsid w:val="00D823DE"/>
    <w:rsid w:val="00D8552B"/>
    <w:rsid w:val="00D8571F"/>
    <w:rsid w:val="00D86302"/>
    <w:rsid w:val="00DA49C2"/>
    <w:rsid w:val="00DA58D8"/>
    <w:rsid w:val="00DB08EE"/>
    <w:rsid w:val="00DB0BBF"/>
    <w:rsid w:val="00DB49AC"/>
    <w:rsid w:val="00DC0952"/>
    <w:rsid w:val="00DC0D47"/>
    <w:rsid w:val="00DC2A49"/>
    <w:rsid w:val="00DC6034"/>
    <w:rsid w:val="00DC7A7C"/>
    <w:rsid w:val="00DD4175"/>
    <w:rsid w:val="00DD50C2"/>
    <w:rsid w:val="00DD5CC1"/>
    <w:rsid w:val="00DD665F"/>
    <w:rsid w:val="00DE0CD7"/>
    <w:rsid w:val="00DE194B"/>
    <w:rsid w:val="00DE277D"/>
    <w:rsid w:val="00DF3899"/>
    <w:rsid w:val="00DF4A4F"/>
    <w:rsid w:val="00E010B5"/>
    <w:rsid w:val="00E045D1"/>
    <w:rsid w:val="00E06F42"/>
    <w:rsid w:val="00E07A7D"/>
    <w:rsid w:val="00E12930"/>
    <w:rsid w:val="00E17B17"/>
    <w:rsid w:val="00E26CEF"/>
    <w:rsid w:val="00E368CE"/>
    <w:rsid w:val="00E375AB"/>
    <w:rsid w:val="00E447AF"/>
    <w:rsid w:val="00E505EA"/>
    <w:rsid w:val="00E52526"/>
    <w:rsid w:val="00E52A50"/>
    <w:rsid w:val="00E5379A"/>
    <w:rsid w:val="00E67D4A"/>
    <w:rsid w:val="00E75729"/>
    <w:rsid w:val="00E808F9"/>
    <w:rsid w:val="00E831B0"/>
    <w:rsid w:val="00E86207"/>
    <w:rsid w:val="00E91CED"/>
    <w:rsid w:val="00E979BD"/>
    <w:rsid w:val="00EA0A58"/>
    <w:rsid w:val="00EA63FB"/>
    <w:rsid w:val="00EA6B74"/>
    <w:rsid w:val="00EB2548"/>
    <w:rsid w:val="00EB2DD7"/>
    <w:rsid w:val="00EB5A6E"/>
    <w:rsid w:val="00EB729D"/>
    <w:rsid w:val="00EB7E1C"/>
    <w:rsid w:val="00EC0C77"/>
    <w:rsid w:val="00EC1C3C"/>
    <w:rsid w:val="00EC21AE"/>
    <w:rsid w:val="00EC4790"/>
    <w:rsid w:val="00EC4A5C"/>
    <w:rsid w:val="00EC63EA"/>
    <w:rsid w:val="00ED150F"/>
    <w:rsid w:val="00ED55D8"/>
    <w:rsid w:val="00ED5C6B"/>
    <w:rsid w:val="00ED63D8"/>
    <w:rsid w:val="00ED6624"/>
    <w:rsid w:val="00EE3DBD"/>
    <w:rsid w:val="00EE3E65"/>
    <w:rsid w:val="00EF1DBF"/>
    <w:rsid w:val="00EF3289"/>
    <w:rsid w:val="00EF4F9D"/>
    <w:rsid w:val="00EF7723"/>
    <w:rsid w:val="00F02CCE"/>
    <w:rsid w:val="00F21D18"/>
    <w:rsid w:val="00F22FAF"/>
    <w:rsid w:val="00F25D72"/>
    <w:rsid w:val="00F2726C"/>
    <w:rsid w:val="00F306DE"/>
    <w:rsid w:val="00F33E21"/>
    <w:rsid w:val="00F407DD"/>
    <w:rsid w:val="00F4251B"/>
    <w:rsid w:val="00F44C37"/>
    <w:rsid w:val="00F46387"/>
    <w:rsid w:val="00F5227B"/>
    <w:rsid w:val="00F54D34"/>
    <w:rsid w:val="00F60337"/>
    <w:rsid w:val="00F62805"/>
    <w:rsid w:val="00F63C9A"/>
    <w:rsid w:val="00F63DF3"/>
    <w:rsid w:val="00F66EB7"/>
    <w:rsid w:val="00F70F50"/>
    <w:rsid w:val="00F71844"/>
    <w:rsid w:val="00F7554F"/>
    <w:rsid w:val="00F81002"/>
    <w:rsid w:val="00F8619D"/>
    <w:rsid w:val="00F912F8"/>
    <w:rsid w:val="00F928C1"/>
    <w:rsid w:val="00F930DE"/>
    <w:rsid w:val="00F97784"/>
    <w:rsid w:val="00FA4A88"/>
    <w:rsid w:val="00FA706C"/>
    <w:rsid w:val="00FA7AB3"/>
    <w:rsid w:val="00FA7B2A"/>
    <w:rsid w:val="00FB0F7E"/>
    <w:rsid w:val="00FB1FB7"/>
    <w:rsid w:val="00FC115F"/>
    <w:rsid w:val="00FD0ACE"/>
    <w:rsid w:val="00FD2631"/>
    <w:rsid w:val="00FD2D96"/>
    <w:rsid w:val="00FD70AD"/>
    <w:rsid w:val="00FE089E"/>
    <w:rsid w:val="00FF1BF4"/>
    <w:rsid w:val="00FF293B"/>
    <w:rsid w:val="00FF4BEF"/>
    <w:rsid w:val="1E0B1895"/>
    <w:rsid w:val="3B3F7F0B"/>
    <w:rsid w:val="66151F5A"/>
    <w:rsid w:val="7BC0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B6A48-2CD0-43C4-99F9-B82526E1A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pacing w:val="10"/>
      <w:sz w:val="40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Pr>
      <w:rFonts w:ascii="Segoe UI" w:hAnsi="Segoe UI" w:cs="Segoe UI"/>
      <w:sz w:val="18"/>
      <w:szCs w:val="18"/>
    </w:rPr>
  </w:style>
  <w:style w:type="paragraph" w:styleId="20">
    <w:name w:val="Body Text 2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Tahoma" w:hAnsi="Tahoma" w:cs="Tahoma"/>
      <w:sz w:val="20"/>
    </w:rPr>
  </w:style>
  <w:style w:type="paragraph" w:styleId="a6">
    <w:name w:val="envelope address"/>
    <w:next w:val="a7"/>
    <w:pPr>
      <w:spacing w:before="240" w:after="380"/>
      <w:jc w:val="center"/>
    </w:pPr>
    <w:rPr>
      <w:b/>
      <w:w w:val="115"/>
      <w:sz w:val="16"/>
    </w:rPr>
  </w:style>
  <w:style w:type="paragraph" w:styleId="a7">
    <w:name w:val="Body Text"/>
    <w:basedOn w:val="a"/>
    <w:pPr>
      <w:jc w:val="center"/>
    </w:pPr>
    <w:rPr>
      <w:b/>
      <w:spacing w:val="40"/>
      <w:sz w:val="28"/>
    </w:rPr>
  </w:style>
  <w:style w:type="paragraph" w:customStyle="1" w:styleId="a8">
    <w:name w:val="Заголовок бланка"/>
    <w:next w:val="a9"/>
    <w:pPr>
      <w:jc w:val="center"/>
    </w:pPr>
    <w:rPr>
      <w:b/>
      <w:w w:val="120"/>
      <w:sz w:val="40"/>
    </w:rPr>
  </w:style>
  <w:style w:type="paragraph" w:customStyle="1" w:styleId="a9">
    <w:name w:val="Подзаголовок бданка"/>
    <w:next w:val="a6"/>
    <w:pPr>
      <w:spacing w:before="120"/>
      <w:jc w:val="center"/>
    </w:pPr>
    <w:rPr>
      <w:b/>
      <w:spacing w:val="10"/>
      <w:w w:val="115"/>
      <w:sz w:val="22"/>
    </w:rPr>
  </w:style>
  <w:style w:type="paragraph" w:customStyle="1" w:styleId="aa">
    <w:name w:val="Номер и дата"/>
    <w:next w:val="a"/>
    <w:pPr>
      <w:ind w:left="964"/>
    </w:pPr>
    <w:rPr>
      <w:b/>
      <w:sz w:val="18"/>
    </w:rPr>
  </w:style>
  <w:style w:type="paragraph" w:customStyle="1" w:styleId="ConsPlusNormal">
    <w:name w:val="ConsPlusNormal"/>
    <w:rsid w:val="00610F51"/>
    <w:pPr>
      <w:widowControl w:val="0"/>
      <w:autoSpaceDE w:val="0"/>
      <w:autoSpaceDN w:val="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5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&#1072;&#1085;&#1082;&#1080;%20&#1072;&#1076;&#1084;&#1080;&#1085;&#1080;&#1089;&#1090;&#1088;&#1072;&#1094;&#1080;&#1080;\&#1055;&#1080;&#1089;&#1100;&#1084;&#1086;%20&#1072;&#1076;&#1084;&#1080;&#1085;&#1080;&#1089;&#1090;&#1088;&#1072;&#1094;&#1080;&#1080;%20&#1089;%20&#1088;&#1077;&#1082;&#1074;&#1080;&#1079;&#1080;&#1090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администрации с реквизитами</Template>
  <TotalTime>0</TotalTime>
  <Pages>4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subject/>
  <dc:creator>MaeXtro</dc:creator>
  <cp:keywords/>
  <dc:description>JU$t bEEn CAPuted!</dc:description>
  <cp:lastModifiedBy>Sobdep</cp:lastModifiedBy>
  <cp:revision>2</cp:revision>
  <cp:lastPrinted>2025-12-03T09:54:00Z</cp:lastPrinted>
  <dcterms:created xsi:type="dcterms:W3CDTF">2026-01-12T08:53:00Z</dcterms:created>
  <dcterms:modified xsi:type="dcterms:W3CDTF">2026-01-12T08:53:00Z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1DA16AADA70042F78A150358F5A78E62</vt:lpwstr>
  </property>
</Properties>
</file>